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5837" w:rsidRDefault="00C11824">
      <w:pPr>
        <w:pStyle w:val="Standard"/>
      </w:pPr>
      <w:bookmarkStart w:id="0" w:name="_GoBack"/>
      <w:bookmarkEnd w:id="0"/>
      <w:r>
        <w:rPr>
          <w:b/>
          <w:sz w:val="24"/>
          <w:szCs w:val="24"/>
        </w:rPr>
        <w:t>Friends of Garthorne Road Nature Reserve</w:t>
      </w:r>
    </w:p>
    <w:p w:rsidR="00825837" w:rsidRDefault="00C11824">
      <w:pPr>
        <w:pStyle w:val="Standard"/>
      </w:pPr>
      <w:r>
        <w:rPr>
          <w:b/>
          <w:sz w:val="24"/>
          <w:szCs w:val="24"/>
        </w:rPr>
        <w:t>Annual General Meeting held on Tuesday 28 Jan 2020 at 8 pm</w:t>
      </w:r>
    </w:p>
    <w:p w:rsidR="00825837" w:rsidRDefault="00C11824">
      <w:pPr>
        <w:pStyle w:val="Standard"/>
      </w:pPr>
      <w:r>
        <w:rPr>
          <w:b/>
        </w:rPr>
        <w:t>Present</w:t>
      </w:r>
      <w:r>
        <w:t>:</w:t>
      </w:r>
    </w:p>
    <w:p w:rsidR="00825837" w:rsidRDefault="00C11824">
      <w:pPr>
        <w:pStyle w:val="Standard"/>
      </w:pPr>
      <w:r>
        <w:t>Ernest Thomason     Chair</w:t>
      </w:r>
    </w:p>
    <w:p w:rsidR="00825837" w:rsidRDefault="00C11824">
      <w:pPr>
        <w:pStyle w:val="Standard"/>
      </w:pPr>
      <w:r>
        <w:t>Sue Austin                 Secretary</w:t>
      </w:r>
    </w:p>
    <w:p w:rsidR="00825837" w:rsidRDefault="00C11824">
      <w:pPr>
        <w:pStyle w:val="Standard"/>
      </w:pPr>
      <w:r>
        <w:t>Nick Lee                     Treasurer</w:t>
      </w:r>
    </w:p>
    <w:p w:rsidR="00825837" w:rsidRDefault="00C11824">
      <w:pPr>
        <w:pStyle w:val="Standard"/>
      </w:pPr>
      <w:r>
        <w:t>Ian Stone</w:t>
      </w:r>
    </w:p>
    <w:p w:rsidR="00825837" w:rsidRDefault="00C11824">
      <w:pPr>
        <w:pStyle w:val="Standard"/>
      </w:pPr>
      <w:r>
        <w:t>Jessica Kyle</w:t>
      </w:r>
    </w:p>
    <w:p w:rsidR="00825837" w:rsidRDefault="00C11824">
      <w:pPr>
        <w:pStyle w:val="Standard"/>
      </w:pPr>
      <w:r>
        <w:t>Hannah Fox</w:t>
      </w:r>
    </w:p>
    <w:p w:rsidR="00825837" w:rsidRDefault="00825837">
      <w:pPr>
        <w:pStyle w:val="Standard"/>
      </w:pPr>
    </w:p>
    <w:p w:rsidR="00825837" w:rsidRDefault="00C11824">
      <w:pPr>
        <w:pStyle w:val="Standard"/>
      </w:pPr>
      <w:r>
        <w:rPr>
          <w:b/>
        </w:rPr>
        <w:t>Apologies</w:t>
      </w:r>
      <w:r>
        <w:t>:  Pippa Morris</w:t>
      </w:r>
    </w:p>
    <w:p w:rsidR="00825837" w:rsidRDefault="00C11824">
      <w:pPr>
        <w:pStyle w:val="ListParagraph"/>
        <w:numPr>
          <w:ilvl w:val="0"/>
          <w:numId w:val="3"/>
        </w:numPr>
      </w:pPr>
      <w:r>
        <w:t>Minutes of AGM held on 28 Jan 2019.  The minutes were approved.</w:t>
      </w:r>
    </w:p>
    <w:p w:rsidR="00825837" w:rsidRDefault="00825837">
      <w:pPr>
        <w:pStyle w:val="ListParagraph"/>
      </w:pPr>
    </w:p>
    <w:p w:rsidR="00825837" w:rsidRDefault="00C11824">
      <w:pPr>
        <w:pStyle w:val="ListParagraph"/>
        <w:numPr>
          <w:ilvl w:val="0"/>
          <w:numId w:val="2"/>
        </w:numPr>
      </w:pPr>
      <w:r>
        <w:t>Election of officers.</w:t>
      </w:r>
    </w:p>
    <w:p w:rsidR="00825837" w:rsidRDefault="00C11824">
      <w:pPr>
        <w:pStyle w:val="ListParagraph"/>
      </w:pPr>
      <w:r>
        <w:t>The following were re-elected:</w:t>
      </w:r>
    </w:p>
    <w:p w:rsidR="00825837" w:rsidRDefault="00C11824">
      <w:pPr>
        <w:pStyle w:val="ListParagraph"/>
      </w:pPr>
      <w:r>
        <w:t>Chair:  Ernest Thomason  (proposed Ian Stone; seconded Nick Lee)</w:t>
      </w:r>
    </w:p>
    <w:p w:rsidR="00825837" w:rsidRDefault="00C11824">
      <w:pPr>
        <w:pStyle w:val="ListParagraph"/>
      </w:pPr>
      <w:r>
        <w:t>Secretary: Sue Austin (proposed Hannah Fox, seconded Ian Stone)</w:t>
      </w:r>
    </w:p>
    <w:p w:rsidR="00825837" w:rsidRDefault="00C11824">
      <w:pPr>
        <w:pStyle w:val="ListParagraph"/>
      </w:pPr>
      <w:r>
        <w:t>Treasurer: Nick Lee (proposed Sue Austin, seconded Hannah Fox)</w:t>
      </w:r>
    </w:p>
    <w:p w:rsidR="00825837" w:rsidRDefault="00825837">
      <w:pPr>
        <w:pStyle w:val="ListParagraph"/>
      </w:pPr>
    </w:p>
    <w:p w:rsidR="00825837" w:rsidRDefault="00C11824">
      <w:pPr>
        <w:pStyle w:val="ListParagraph"/>
        <w:numPr>
          <w:ilvl w:val="0"/>
          <w:numId w:val="2"/>
        </w:numPr>
      </w:pPr>
      <w:r>
        <w:t xml:space="preserve"> Constitution.</w:t>
      </w:r>
    </w:p>
    <w:p w:rsidR="00825837" w:rsidRDefault="00C11824">
      <w:pPr>
        <w:pStyle w:val="ListParagraph"/>
      </w:pPr>
      <w:r>
        <w:t>A copy of the constitution was presented. It was agreed that a clean copy would be signed by committee members at the next meeting.</w:t>
      </w:r>
    </w:p>
    <w:p w:rsidR="00825837" w:rsidRDefault="00825837">
      <w:pPr>
        <w:pStyle w:val="ListParagraph"/>
      </w:pPr>
    </w:p>
    <w:p w:rsidR="00825837" w:rsidRDefault="00C11824">
      <w:pPr>
        <w:pStyle w:val="ListParagraph"/>
        <w:numPr>
          <w:ilvl w:val="0"/>
          <w:numId w:val="2"/>
        </w:numPr>
      </w:pPr>
      <w:r>
        <w:t xml:space="preserve"> Chairman’s report</w:t>
      </w:r>
    </w:p>
    <w:p w:rsidR="00825837" w:rsidRDefault="00C11824">
      <w:pPr>
        <w:pStyle w:val="Standard"/>
      </w:pPr>
      <w:r>
        <w:t xml:space="preserve">               Ernie reported that the open days had been well attended.</w:t>
      </w:r>
    </w:p>
    <w:p w:rsidR="00825837" w:rsidRDefault="00C11824">
      <w:pPr>
        <w:pStyle w:val="ListParagraph"/>
      </w:pPr>
      <w:r>
        <w:t>Volunteer task days (approved new title) had however been poorly supported and it was hoped that measures could be taken to advertise more widely with the aim of recruiting more volunteers.</w:t>
      </w:r>
    </w:p>
    <w:p w:rsidR="00825837" w:rsidRDefault="00825837">
      <w:pPr>
        <w:pStyle w:val="ListParagraph"/>
      </w:pPr>
    </w:p>
    <w:p w:rsidR="00825837" w:rsidRDefault="00C11824">
      <w:pPr>
        <w:pStyle w:val="ListParagraph"/>
      </w:pPr>
      <w:r>
        <w:t>On behalf of Lewisham Council, Jess expressed her appreciation of the work of the committee in supporting the nature reserve.</w:t>
      </w:r>
    </w:p>
    <w:p w:rsidR="00825837" w:rsidRDefault="00825837">
      <w:pPr>
        <w:pStyle w:val="Standard"/>
      </w:pPr>
    </w:p>
    <w:p w:rsidR="00825837" w:rsidRDefault="00825837">
      <w:pPr>
        <w:pStyle w:val="ListParagraph"/>
      </w:pPr>
    </w:p>
    <w:p w:rsidR="00825837" w:rsidRDefault="00825837">
      <w:pPr>
        <w:pStyle w:val="ListParagraph"/>
      </w:pPr>
    </w:p>
    <w:p w:rsidR="00825837" w:rsidRDefault="00825837">
      <w:pPr>
        <w:pStyle w:val="Standard"/>
      </w:pPr>
    </w:p>
    <w:p w:rsidR="00825837" w:rsidRDefault="00825837">
      <w:pPr>
        <w:pStyle w:val="Standard"/>
      </w:pPr>
    </w:p>
    <w:sectPr w:rsidR="00825837">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1824" w:rsidRDefault="00C11824">
      <w:pPr>
        <w:spacing w:after="0" w:line="240" w:lineRule="auto"/>
      </w:pPr>
      <w:r>
        <w:separator/>
      </w:r>
    </w:p>
  </w:endnote>
  <w:endnote w:type="continuationSeparator" w:id="0">
    <w:p w:rsidR="00C11824" w:rsidRDefault="00C11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1824" w:rsidRDefault="00C11824">
      <w:pPr>
        <w:spacing w:after="0" w:line="240" w:lineRule="auto"/>
      </w:pPr>
      <w:r>
        <w:rPr>
          <w:color w:val="000000"/>
        </w:rPr>
        <w:separator/>
      </w:r>
    </w:p>
  </w:footnote>
  <w:footnote w:type="continuationSeparator" w:id="0">
    <w:p w:rsidR="00C11824" w:rsidRDefault="00C118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F15BA"/>
    <w:multiLevelType w:val="multilevel"/>
    <w:tmpl w:val="6C7C37EE"/>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09C6313A"/>
    <w:multiLevelType w:val="multilevel"/>
    <w:tmpl w:val="572A4F84"/>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1"/>
  </w:num>
  <w:num w:numId="2">
    <w:abstractNumId w:val="0"/>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837"/>
    <w:rsid w:val="005F4FBE"/>
    <w:rsid w:val="00825837"/>
    <w:rsid w:val="00C11824"/>
    <w:rsid w:val="00E94A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90B26D-9D75-497C-9147-C957A68CE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F"/>
        <w:kern w:val="3"/>
        <w:sz w:val="22"/>
        <w:szCs w:val="22"/>
        <w:lang w:val="en-GB"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ListParagraph">
    <w:name w:val="List Paragraph"/>
    <w:basedOn w:val="Standard"/>
    <w:pPr>
      <w:ind w:left="720"/>
    </w:pPr>
  </w:style>
  <w:style w:type="paragraph" w:styleId="BalloonText">
    <w:name w:val="Balloon Text"/>
    <w:basedOn w:val="Standard"/>
    <w:pPr>
      <w:spacing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F3926399</Template>
  <TotalTime>1</TotalTime>
  <Pages>1</Pages>
  <Words>170</Words>
  <Characters>974</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Kyle, Jessica</cp:lastModifiedBy>
  <cp:revision>2</cp:revision>
  <cp:lastPrinted>2020-01-30T14:21:00Z</cp:lastPrinted>
  <dcterms:created xsi:type="dcterms:W3CDTF">2020-02-11T15:35:00Z</dcterms:created>
  <dcterms:modified xsi:type="dcterms:W3CDTF">2020-02-11T15:35:00Z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