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607C" w:rsidRDefault="00A2607C">
      <w:pPr>
        <w:rPr>
          <w:b/>
        </w:rPr>
      </w:pPr>
    </w:p>
    <w:p w:rsidR="00FF1A0D" w:rsidRPr="00A85166" w:rsidRDefault="00A85166">
      <w:pPr>
        <w:rPr>
          <w:b/>
        </w:rPr>
      </w:pPr>
      <w:bookmarkStart w:id="0" w:name="_GoBack"/>
      <w:bookmarkEnd w:id="0"/>
      <w:r w:rsidRPr="00A85166">
        <w:rPr>
          <w:b/>
        </w:rPr>
        <w:t>Friends of Garthorne Road Nature Reserve</w:t>
      </w:r>
    </w:p>
    <w:p w:rsidR="00A85166" w:rsidRPr="00A85166" w:rsidRDefault="00A85166">
      <w:pPr>
        <w:rPr>
          <w:b/>
        </w:rPr>
      </w:pPr>
      <w:r w:rsidRPr="00A85166">
        <w:rPr>
          <w:b/>
        </w:rPr>
        <w:t>Minutes of meeting held on 28</w:t>
      </w:r>
      <w:r w:rsidRPr="00A85166">
        <w:rPr>
          <w:b/>
          <w:vertAlign w:val="superscript"/>
        </w:rPr>
        <w:t>th</w:t>
      </w:r>
      <w:r w:rsidRPr="00A85166">
        <w:rPr>
          <w:b/>
        </w:rPr>
        <w:t xml:space="preserve"> Jan 2020</w:t>
      </w:r>
    </w:p>
    <w:p w:rsidR="00A85166" w:rsidRDefault="00A85166" w:rsidP="00A85166">
      <w:r w:rsidRPr="0092494C">
        <w:rPr>
          <w:b/>
        </w:rPr>
        <w:t>Present</w:t>
      </w:r>
      <w:r>
        <w:t>:</w:t>
      </w:r>
    </w:p>
    <w:p w:rsidR="00A85166" w:rsidRDefault="00A85166" w:rsidP="00A85166">
      <w:r>
        <w:t>Ernest Thomason     Chair</w:t>
      </w:r>
    </w:p>
    <w:p w:rsidR="00A85166" w:rsidRDefault="00A85166" w:rsidP="00A85166">
      <w:r>
        <w:t>Sue Austin                 Secretary</w:t>
      </w:r>
    </w:p>
    <w:p w:rsidR="00A85166" w:rsidRDefault="00A85166" w:rsidP="00A85166">
      <w:r>
        <w:t>Nick Lee                     Treasurer</w:t>
      </w:r>
    </w:p>
    <w:p w:rsidR="00A85166" w:rsidRDefault="00A85166" w:rsidP="00A85166">
      <w:r>
        <w:t>Ian Stone</w:t>
      </w:r>
    </w:p>
    <w:p w:rsidR="00A85166" w:rsidRDefault="00A85166" w:rsidP="00A85166">
      <w:r>
        <w:t>Jessica Kyle</w:t>
      </w:r>
    </w:p>
    <w:p w:rsidR="00A85166" w:rsidRDefault="00A85166" w:rsidP="00A85166">
      <w:r>
        <w:t>Hannah Fox</w:t>
      </w:r>
    </w:p>
    <w:p w:rsidR="00A85166" w:rsidRDefault="00A85166" w:rsidP="00A85166"/>
    <w:p w:rsidR="00C30FB5" w:rsidRDefault="00A85166" w:rsidP="00C30FB5">
      <w:r>
        <w:t>Apologies: Pippa Morris</w:t>
      </w:r>
    </w:p>
    <w:p w:rsidR="00A85166" w:rsidRPr="00C30FB5" w:rsidRDefault="00C30FB5" w:rsidP="00C30FB5">
      <w:pPr>
        <w:rPr>
          <w:b/>
        </w:rPr>
      </w:pPr>
      <w:r w:rsidRPr="00C30FB5">
        <w:rPr>
          <w:b/>
        </w:rPr>
        <w:t>1.</w:t>
      </w:r>
      <w:r w:rsidR="00A85166" w:rsidRPr="00C30FB5">
        <w:rPr>
          <w:b/>
        </w:rPr>
        <w:t>Minutes of meeting of 12 November 2019</w:t>
      </w:r>
    </w:p>
    <w:p w:rsidR="00A85166" w:rsidRPr="00A85166" w:rsidRDefault="00A85166" w:rsidP="00A85166">
      <w:pPr>
        <w:rPr>
          <w:b/>
        </w:rPr>
      </w:pPr>
      <w:r w:rsidRPr="00A85166">
        <w:rPr>
          <w:b/>
        </w:rPr>
        <w:t>Matters Arising:</w:t>
      </w:r>
    </w:p>
    <w:p w:rsidR="00A85166" w:rsidRDefault="00A85166" w:rsidP="00A85166">
      <w:r>
        <w:t>2.</w:t>
      </w:r>
      <w:r w:rsidRPr="00A85166">
        <w:rPr>
          <w:b/>
        </w:rPr>
        <w:t xml:space="preserve"> Beehives</w:t>
      </w:r>
      <w:r>
        <w:t>. Jess reported that she had been approached by a bee keeper keen to use the reserve for hives.  However clarification was still needed with Network Rail, the owners of the land, to ensure that beekeeping would be permitted.</w:t>
      </w:r>
    </w:p>
    <w:p w:rsidR="00A85166" w:rsidRDefault="00A85166" w:rsidP="00A85166">
      <w:r w:rsidRPr="00A85166">
        <w:rPr>
          <w:b/>
        </w:rPr>
        <w:t>Action:</w:t>
      </w:r>
      <w:r>
        <w:t xml:space="preserve"> Jess to seek confirmation from Network Rail</w:t>
      </w:r>
    </w:p>
    <w:p w:rsidR="00A85166" w:rsidRDefault="00A85166" w:rsidP="00A85166">
      <w:r w:rsidRPr="00A85166">
        <w:rPr>
          <w:b/>
        </w:rPr>
        <w:t>Bat boxes</w:t>
      </w:r>
      <w:r>
        <w:t>.  The purchase of two bat boxes was agreed . Jess offered to send information about types recommended.</w:t>
      </w:r>
    </w:p>
    <w:p w:rsidR="00B8043A" w:rsidRDefault="00A85166" w:rsidP="00A85166">
      <w:r w:rsidRPr="00A85166">
        <w:rPr>
          <w:b/>
        </w:rPr>
        <w:t>Action</w:t>
      </w:r>
      <w:r>
        <w:t>: Jess to forward information on bat boxes to secretary and treasurer</w:t>
      </w:r>
    </w:p>
    <w:p w:rsidR="00B8043A" w:rsidRDefault="00B8043A" w:rsidP="00A85166">
      <w:r>
        <w:t>6</w:t>
      </w:r>
      <w:r w:rsidRPr="00C30FB5">
        <w:rPr>
          <w:b/>
        </w:rPr>
        <w:t>. Access to the reserve</w:t>
      </w:r>
      <w:r>
        <w:t xml:space="preserve"> from Garthorne Road. Jess reported that she had investigated the potential access points identified by Nick. These appeared to be blocked off or part of gardens of residential property. An additional access point for entry to the reserve from the far end would require further consideration after consulting the Land Registry documentation.</w:t>
      </w:r>
    </w:p>
    <w:p w:rsidR="00A85166" w:rsidRDefault="00B8043A" w:rsidP="00A85166">
      <w:r w:rsidRPr="00B8043A">
        <w:rPr>
          <w:b/>
        </w:rPr>
        <w:t>Action</w:t>
      </w:r>
      <w:r>
        <w:t>: Nick to investigate the Land Registry documentation of the site.</w:t>
      </w:r>
    </w:p>
    <w:p w:rsidR="00B8043A" w:rsidRDefault="00B8043A" w:rsidP="00A85166"/>
    <w:p w:rsidR="00B8043A" w:rsidRDefault="00C30FB5" w:rsidP="00A85166">
      <w:pPr>
        <w:rPr>
          <w:b/>
        </w:rPr>
      </w:pPr>
      <w:r>
        <w:rPr>
          <w:b/>
        </w:rPr>
        <w:t xml:space="preserve">2     </w:t>
      </w:r>
      <w:r w:rsidR="00B8043A" w:rsidRPr="00B8043A">
        <w:rPr>
          <w:b/>
        </w:rPr>
        <w:t>Report on Open Days</w:t>
      </w:r>
    </w:p>
    <w:p w:rsidR="00C30FB5" w:rsidRDefault="00B8043A" w:rsidP="00A85166">
      <w:r w:rsidRPr="00B8043A">
        <w:t xml:space="preserve">There </w:t>
      </w:r>
      <w:r>
        <w:t>was general agreement that the open days had been well attended, with a wide diversity of visitors</w:t>
      </w:r>
      <w:r w:rsidR="00C30FB5">
        <w:t>.</w:t>
      </w:r>
    </w:p>
    <w:p w:rsidR="00B8043A" w:rsidRDefault="00C30FB5" w:rsidP="00A85166">
      <w:r>
        <w:t>Volunteer task days (approved new title) had however been poorly supported.</w:t>
      </w:r>
    </w:p>
    <w:p w:rsidR="00C30FB5" w:rsidRDefault="00C30FB5" w:rsidP="00A85166">
      <w:pPr>
        <w:rPr>
          <w:b/>
        </w:rPr>
      </w:pPr>
      <w:r w:rsidRPr="00C30FB5">
        <w:rPr>
          <w:b/>
        </w:rPr>
        <w:t>Funding and finances</w:t>
      </w:r>
    </w:p>
    <w:p w:rsidR="00C30FB5" w:rsidRDefault="00C30FB5" w:rsidP="00A85166">
      <w:r w:rsidRPr="00C30FB5">
        <w:rPr>
          <w:b/>
        </w:rPr>
        <w:t>3.</w:t>
      </w:r>
      <w:r>
        <w:t xml:space="preserve">     Nick presented the Treasurer’s report, which was approved. Since the purchase of bat boxes has been agreed, he agreed to purchase these after receiving Jess’ recommendations.</w:t>
      </w:r>
    </w:p>
    <w:p w:rsidR="00C30FB5" w:rsidRPr="00C30FB5" w:rsidRDefault="00C30FB5" w:rsidP="00A85166">
      <w:r w:rsidRPr="00C30FB5">
        <w:rPr>
          <w:b/>
        </w:rPr>
        <w:t>Action</w:t>
      </w:r>
      <w:r>
        <w:t>: Nick</w:t>
      </w:r>
    </w:p>
    <w:p w:rsidR="00A85166" w:rsidRPr="00C30FB5" w:rsidRDefault="00A85166">
      <w:pPr>
        <w:rPr>
          <w:b/>
        </w:rPr>
      </w:pPr>
      <w:r w:rsidRPr="00C30FB5">
        <w:rPr>
          <w:b/>
        </w:rPr>
        <w:t xml:space="preserve"> </w:t>
      </w:r>
      <w:r w:rsidR="00C30FB5" w:rsidRPr="00C30FB5">
        <w:rPr>
          <w:b/>
        </w:rPr>
        <w:t>4</w:t>
      </w:r>
      <w:r w:rsidR="00C30FB5">
        <w:t xml:space="preserve">. </w:t>
      </w:r>
      <w:r w:rsidR="00C30FB5" w:rsidRPr="00C30FB5">
        <w:rPr>
          <w:b/>
        </w:rPr>
        <w:t>Dates for Open Days in 2020</w:t>
      </w:r>
    </w:p>
    <w:p w:rsidR="00A85166" w:rsidRDefault="00C30FB5">
      <w:r>
        <w:t>The following dates, to be ‘staffed’ as stated, were agreed:</w:t>
      </w:r>
    </w:p>
    <w:p w:rsidR="00C30FB5" w:rsidRPr="00C30FB5" w:rsidRDefault="00C30FB5">
      <w:pPr>
        <w:rPr>
          <w:b/>
        </w:rPr>
      </w:pPr>
      <w:r w:rsidRPr="00C30FB5">
        <w:rPr>
          <w:b/>
        </w:rPr>
        <w:t>18</w:t>
      </w:r>
      <w:r w:rsidRPr="00C30FB5">
        <w:rPr>
          <w:b/>
          <w:vertAlign w:val="superscript"/>
        </w:rPr>
        <w:t>th</w:t>
      </w:r>
      <w:r w:rsidRPr="00C30FB5">
        <w:rPr>
          <w:b/>
        </w:rPr>
        <w:t xml:space="preserve"> April    Ian and Pippa</w:t>
      </w:r>
    </w:p>
    <w:p w:rsidR="00C30FB5" w:rsidRPr="00C30FB5" w:rsidRDefault="00C30FB5">
      <w:pPr>
        <w:rPr>
          <w:b/>
        </w:rPr>
      </w:pPr>
      <w:r w:rsidRPr="00C30FB5">
        <w:rPr>
          <w:b/>
        </w:rPr>
        <w:lastRenderedPageBreak/>
        <w:t>16</w:t>
      </w:r>
      <w:r w:rsidRPr="00C30FB5">
        <w:rPr>
          <w:b/>
          <w:vertAlign w:val="superscript"/>
        </w:rPr>
        <w:t>th</w:t>
      </w:r>
      <w:r w:rsidRPr="00C30FB5">
        <w:rPr>
          <w:b/>
        </w:rPr>
        <w:t xml:space="preserve"> May     Hannah and Jess</w:t>
      </w:r>
    </w:p>
    <w:p w:rsidR="00C30FB5" w:rsidRPr="00C30FB5" w:rsidRDefault="00C30FB5">
      <w:pPr>
        <w:rPr>
          <w:b/>
        </w:rPr>
      </w:pPr>
      <w:r w:rsidRPr="00C30FB5">
        <w:rPr>
          <w:b/>
        </w:rPr>
        <w:t>20</w:t>
      </w:r>
      <w:r w:rsidRPr="00C30FB5">
        <w:rPr>
          <w:b/>
          <w:vertAlign w:val="superscript"/>
        </w:rPr>
        <w:t>th</w:t>
      </w:r>
      <w:r w:rsidRPr="00C30FB5">
        <w:rPr>
          <w:b/>
        </w:rPr>
        <w:t xml:space="preserve"> June     Nick and Sue</w:t>
      </w:r>
    </w:p>
    <w:p w:rsidR="00C30FB5" w:rsidRPr="00C30FB5" w:rsidRDefault="00C30FB5">
      <w:pPr>
        <w:rPr>
          <w:b/>
        </w:rPr>
      </w:pPr>
      <w:r w:rsidRPr="00C30FB5">
        <w:rPr>
          <w:b/>
        </w:rPr>
        <w:t>18</w:t>
      </w:r>
      <w:r w:rsidRPr="00C30FB5">
        <w:rPr>
          <w:b/>
          <w:vertAlign w:val="superscript"/>
        </w:rPr>
        <w:t>th</w:t>
      </w:r>
      <w:r w:rsidRPr="00C30FB5">
        <w:rPr>
          <w:b/>
        </w:rPr>
        <w:t xml:space="preserve"> July       Ian and Pippa</w:t>
      </w:r>
    </w:p>
    <w:p w:rsidR="00C30FB5" w:rsidRPr="00C30FB5" w:rsidRDefault="00C30FB5">
      <w:pPr>
        <w:rPr>
          <w:b/>
        </w:rPr>
      </w:pPr>
      <w:r w:rsidRPr="00C30FB5">
        <w:rPr>
          <w:b/>
        </w:rPr>
        <w:t>15</w:t>
      </w:r>
      <w:r w:rsidRPr="00C30FB5">
        <w:rPr>
          <w:b/>
          <w:vertAlign w:val="superscript"/>
        </w:rPr>
        <w:t>th</w:t>
      </w:r>
      <w:r w:rsidRPr="00C30FB5">
        <w:rPr>
          <w:b/>
        </w:rPr>
        <w:t xml:space="preserve"> August  Nick and Sue</w:t>
      </w:r>
    </w:p>
    <w:p w:rsidR="00C30FB5" w:rsidRDefault="00C30FB5">
      <w:pPr>
        <w:rPr>
          <w:b/>
        </w:rPr>
      </w:pPr>
      <w:r w:rsidRPr="00C30FB5">
        <w:rPr>
          <w:b/>
        </w:rPr>
        <w:t>19</w:t>
      </w:r>
      <w:r w:rsidRPr="00C30FB5">
        <w:rPr>
          <w:b/>
          <w:vertAlign w:val="superscript"/>
        </w:rPr>
        <w:t>th</w:t>
      </w:r>
      <w:r w:rsidRPr="00C30FB5">
        <w:rPr>
          <w:b/>
        </w:rPr>
        <w:t xml:space="preserve"> Sept    Bake-off  </w:t>
      </w:r>
      <w:r>
        <w:rPr>
          <w:b/>
        </w:rPr>
        <w:t xml:space="preserve"> </w:t>
      </w:r>
      <w:r w:rsidRPr="00C30FB5">
        <w:rPr>
          <w:b/>
        </w:rPr>
        <w:t>Ian and Pippa</w:t>
      </w:r>
    </w:p>
    <w:p w:rsidR="00C30FB5" w:rsidRDefault="00C30FB5">
      <w:pPr>
        <w:rPr>
          <w:b/>
        </w:rPr>
      </w:pPr>
    </w:p>
    <w:p w:rsidR="00C30FB5" w:rsidRDefault="00C30FB5">
      <w:pPr>
        <w:rPr>
          <w:b/>
        </w:rPr>
      </w:pPr>
      <w:r>
        <w:rPr>
          <w:b/>
        </w:rPr>
        <w:t>5.</w:t>
      </w:r>
      <w:r w:rsidR="001E65EE">
        <w:rPr>
          <w:b/>
        </w:rPr>
        <w:t xml:space="preserve"> </w:t>
      </w:r>
      <w:r>
        <w:rPr>
          <w:b/>
        </w:rPr>
        <w:t>Proposals for improvements to the reserve</w:t>
      </w:r>
    </w:p>
    <w:p w:rsidR="001E65EE" w:rsidRDefault="001E65EE">
      <w:pPr>
        <w:rPr>
          <w:b/>
        </w:rPr>
      </w:pPr>
      <w:r>
        <w:t>The work done by Ernie over the previous year to clear invasive species, arrange a butterfly count etc. was much appreciated.</w:t>
      </w:r>
    </w:p>
    <w:p w:rsidR="001E65EE" w:rsidRDefault="001E65EE">
      <w:r>
        <w:t xml:space="preserve">Jess reported that she had visited the reserve with Alan, who would be returning to make new steps and handrails secure and to erect the new notice board. </w:t>
      </w:r>
    </w:p>
    <w:p w:rsidR="001E65EE" w:rsidRDefault="001E65EE">
      <w:r>
        <w:t xml:space="preserve">The delay in installing this board was regretted. </w:t>
      </w:r>
    </w:p>
    <w:p w:rsidR="001E65EE" w:rsidRDefault="001E65EE">
      <w:r w:rsidRPr="001E65EE">
        <w:rPr>
          <w:b/>
        </w:rPr>
        <w:t>Action</w:t>
      </w:r>
      <w:r>
        <w:rPr>
          <w:b/>
        </w:rPr>
        <w:t xml:space="preserve">: </w:t>
      </w:r>
      <w:r>
        <w:t xml:space="preserve">Jess to consult with Alan for a date for this work to be done in the reserve, and to inform the committee so that one member could be present.  </w:t>
      </w:r>
    </w:p>
    <w:p w:rsidR="001E65EE" w:rsidRDefault="001E65EE">
      <w:r>
        <w:t>Sue to invite Alan to the next committee meeting.</w:t>
      </w:r>
    </w:p>
    <w:p w:rsidR="001E65EE" w:rsidRDefault="001E65EE">
      <w:pPr>
        <w:rPr>
          <w:b/>
        </w:rPr>
      </w:pPr>
      <w:r w:rsidRPr="001E65EE">
        <w:rPr>
          <w:b/>
        </w:rPr>
        <w:t>6</w:t>
      </w:r>
      <w:r w:rsidRPr="001E65EE">
        <w:t xml:space="preserve">. </w:t>
      </w:r>
      <w:r w:rsidRPr="001E65EE">
        <w:rPr>
          <w:b/>
        </w:rPr>
        <w:t>Use of the reserve by schools</w:t>
      </w:r>
    </w:p>
    <w:p w:rsidR="001E65EE" w:rsidRDefault="001E65EE">
      <w:r>
        <w:t>At present two schools, one primary and one nursery have access to the reserve. A request has been received from another nursery for use of the reserve for one hour per week. It was agreed to investigate this request given the distance of this nursery from the reserve.</w:t>
      </w:r>
    </w:p>
    <w:p w:rsidR="001E65EE" w:rsidRDefault="001E65EE">
      <w:r w:rsidRPr="001E65EE">
        <w:rPr>
          <w:b/>
        </w:rPr>
        <w:t>Action</w:t>
      </w:r>
      <w:r>
        <w:t xml:space="preserve">: Jess to investigate this request further </w:t>
      </w:r>
    </w:p>
    <w:p w:rsidR="001E65EE" w:rsidRDefault="001E65EE">
      <w:r>
        <w:t xml:space="preserve">The shed is used by schools to store materials. The issue of the key was raised. </w:t>
      </w:r>
    </w:p>
    <w:p w:rsidR="001E65EE" w:rsidRDefault="001E65EE">
      <w:r>
        <w:t>At present no charge is made for use of the reserve by schools</w:t>
      </w:r>
    </w:p>
    <w:p w:rsidR="001E65EE" w:rsidRDefault="001E65EE">
      <w:r>
        <w:t>It was proposed that schools should be asked to provide volunteer support for task days or committee membership. Failing this they could be asked for a donation for the purchase of tools etc.</w:t>
      </w:r>
    </w:p>
    <w:p w:rsidR="001E65EE" w:rsidRDefault="001E65EE">
      <w:r w:rsidRPr="001E65EE">
        <w:rPr>
          <w:b/>
        </w:rPr>
        <w:t>Action</w:t>
      </w:r>
      <w:r>
        <w:t>: Jess to draft a letter on these lines</w:t>
      </w:r>
    </w:p>
    <w:p w:rsidR="001E65EE" w:rsidRDefault="001E65EE" w:rsidP="001E65EE">
      <w:r>
        <w:t>It appears that a former committee member still has a key.</w:t>
      </w:r>
    </w:p>
    <w:p w:rsidR="001E65EE" w:rsidRDefault="001E65EE" w:rsidP="001E65EE">
      <w:r w:rsidRPr="001E65EE">
        <w:rPr>
          <w:b/>
        </w:rPr>
        <w:t>Action</w:t>
      </w:r>
      <w:r>
        <w:t>: Jess to request the return of the key, and to arrange for a key to be provided for the use of the committee. Nick to collect.</w:t>
      </w:r>
    </w:p>
    <w:p w:rsidR="001E65EE" w:rsidRDefault="001E65EE"/>
    <w:p w:rsidR="001E65EE" w:rsidRPr="001E65EE" w:rsidRDefault="001E65EE"/>
    <w:p w:rsidR="001E65EE" w:rsidRPr="001E65EE" w:rsidRDefault="001E65EE"/>
    <w:p w:rsidR="001E65EE" w:rsidRPr="001E65EE" w:rsidRDefault="001E65EE"/>
    <w:p w:rsidR="00C30FB5" w:rsidRDefault="00C30FB5">
      <w:pPr>
        <w:rPr>
          <w:b/>
        </w:rPr>
      </w:pPr>
    </w:p>
    <w:p w:rsidR="00C30FB5" w:rsidRPr="00C30FB5" w:rsidRDefault="00C30FB5"/>
    <w:p w:rsidR="00C30FB5" w:rsidRDefault="00C30FB5"/>
    <w:sectPr w:rsidR="00C30FB5" w:rsidSect="00AC2899">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C0D0E"/>
    <w:multiLevelType w:val="hybridMultilevel"/>
    <w:tmpl w:val="E9E0C0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FE800E3"/>
    <w:multiLevelType w:val="hybridMultilevel"/>
    <w:tmpl w:val="E2ECFF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166"/>
    <w:rsid w:val="00001864"/>
    <w:rsid w:val="000040D8"/>
    <w:rsid w:val="000063FC"/>
    <w:rsid w:val="00032078"/>
    <w:rsid w:val="000379AA"/>
    <w:rsid w:val="00043507"/>
    <w:rsid w:val="00043C3E"/>
    <w:rsid w:val="000544F2"/>
    <w:rsid w:val="00060DCE"/>
    <w:rsid w:val="00067DF1"/>
    <w:rsid w:val="000704AF"/>
    <w:rsid w:val="00072C04"/>
    <w:rsid w:val="00080683"/>
    <w:rsid w:val="000B2870"/>
    <w:rsid w:val="000C15ED"/>
    <w:rsid w:val="000C625E"/>
    <w:rsid w:val="000D0A0E"/>
    <w:rsid w:val="000E2382"/>
    <w:rsid w:val="000F3A05"/>
    <w:rsid w:val="00107D6B"/>
    <w:rsid w:val="00113459"/>
    <w:rsid w:val="00114FCA"/>
    <w:rsid w:val="0013256F"/>
    <w:rsid w:val="00133B61"/>
    <w:rsid w:val="00137A3D"/>
    <w:rsid w:val="0014249B"/>
    <w:rsid w:val="001602CC"/>
    <w:rsid w:val="001816C4"/>
    <w:rsid w:val="001827C2"/>
    <w:rsid w:val="00186DB5"/>
    <w:rsid w:val="00195D91"/>
    <w:rsid w:val="001A79B9"/>
    <w:rsid w:val="001B066A"/>
    <w:rsid w:val="001B0993"/>
    <w:rsid w:val="001B740F"/>
    <w:rsid w:val="001C6726"/>
    <w:rsid w:val="001C7959"/>
    <w:rsid w:val="001E0A9D"/>
    <w:rsid w:val="001E4A41"/>
    <w:rsid w:val="001E4D4A"/>
    <w:rsid w:val="001E53B3"/>
    <w:rsid w:val="001E5B75"/>
    <w:rsid w:val="001E65EE"/>
    <w:rsid w:val="001F1531"/>
    <w:rsid w:val="001F5760"/>
    <w:rsid w:val="001F5F61"/>
    <w:rsid w:val="00214E8A"/>
    <w:rsid w:val="00216B73"/>
    <w:rsid w:val="002212FB"/>
    <w:rsid w:val="00225619"/>
    <w:rsid w:val="00235C40"/>
    <w:rsid w:val="002433E5"/>
    <w:rsid w:val="00244873"/>
    <w:rsid w:val="00250804"/>
    <w:rsid w:val="002527CD"/>
    <w:rsid w:val="00256526"/>
    <w:rsid w:val="002573D3"/>
    <w:rsid w:val="00262CBF"/>
    <w:rsid w:val="00281717"/>
    <w:rsid w:val="002954DF"/>
    <w:rsid w:val="002A4A1D"/>
    <w:rsid w:val="002A5DC4"/>
    <w:rsid w:val="002A76BF"/>
    <w:rsid w:val="002B312E"/>
    <w:rsid w:val="002C18EC"/>
    <w:rsid w:val="002C5BD5"/>
    <w:rsid w:val="002C7845"/>
    <w:rsid w:val="002E0B1F"/>
    <w:rsid w:val="002E1BDF"/>
    <w:rsid w:val="002F2133"/>
    <w:rsid w:val="002F54A1"/>
    <w:rsid w:val="00300D19"/>
    <w:rsid w:val="00314D61"/>
    <w:rsid w:val="0032029D"/>
    <w:rsid w:val="0034063F"/>
    <w:rsid w:val="0034108A"/>
    <w:rsid w:val="003526EC"/>
    <w:rsid w:val="00353B4F"/>
    <w:rsid w:val="00354770"/>
    <w:rsid w:val="00355E15"/>
    <w:rsid w:val="0035611F"/>
    <w:rsid w:val="00357756"/>
    <w:rsid w:val="003641F9"/>
    <w:rsid w:val="00374341"/>
    <w:rsid w:val="003767A8"/>
    <w:rsid w:val="003773EB"/>
    <w:rsid w:val="00383AD6"/>
    <w:rsid w:val="0039070F"/>
    <w:rsid w:val="003969FE"/>
    <w:rsid w:val="003A1FD7"/>
    <w:rsid w:val="003B3E18"/>
    <w:rsid w:val="003B4369"/>
    <w:rsid w:val="003C1870"/>
    <w:rsid w:val="003C4C64"/>
    <w:rsid w:val="003C6165"/>
    <w:rsid w:val="003D1F79"/>
    <w:rsid w:val="003D7D8E"/>
    <w:rsid w:val="003E5A12"/>
    <w:rsid w:val="003E6783"/>
    <w:rsid w:val="00405B18"/>
    <w:rsid w:val="00410164"/>
    <w:rsid w:val="00413C0B"/>
    <w:rsid w:val="0042154A"/>
    <w:rsid w:val="004300C4"/>
    <w:rsid w:val="00431D8C"/>
    <w:rsid w:val="0043630F"/>
    <w:rsid w:val="0043646F"/>
    <w:rsid w:val="00442A14"/>
    <w:rsid w:val="00463CBA"/>
    <w:rsid w:val="00472515"/>
    <w:rsid w:val="00472B82"/>
    <w:rsid w:val="0047494C"/>
    <w:rsid w:val="00485279"/>
    <w:rsid w:val="004873DD"/>
    <w:rsid w:val="00492666"/>
    <w:rsid w:val="0049485A"/>
    <w:rsid w:val="004A4526"/>
    <w:rsid w:val="004A52BF"/>
    <w:rsid w:val="004B02CE"/>
    <w:rsid w:val="004B1D62"/>
    <w:rsid w:val="004C0124"/>
    <w:rsid w:val="004C12D4"/>
    <w:rsid w:val="004C6ED7"/>
    <w:rsid w:val="004E4887"/>
    <w:rsid w:val="004E7E2A"/>
    <w:rsid w:val="005014E0"/>
    <w:rsid w:val="00501C63"/>
    <w:rsid w:val="00502ED7"/>
    <w:rsid w:val="00506052"/>
    <w:rsid w:val="00507291"/>
    <w:rsid w:val="00510E0C"/>
    <w:rsid w:val="0051665B"/>
    <w:rsid w:val="00520C4C"/>
    <w:rsid w:val="00534897"/>
    <w:rsid w:val="005354AF"/>
    <w:rsid w:val="00555441"/>
    <w:rsid w:val="0055780E"/>
    <w:rsid w:val="00560847"/>
    <w:rsid w:val="00562127"/>
    <w:rsid w:val="00564D33"/>
    <w:rsid w:val="005659B8"/>
    <w:rsid w:val="00583F83"/>
    <w:rsid w:val="005928E9"/>
    <w:rsid w:val="005B36DF"/>
    <w:rsid w:val="005B5B64"/>
    <w:rsid w:val="005B6332"/>
    <w:rsid w:val="005B7F98"/>
    <w:rsid w:val="005C483C"/>
    <w:rsid w:val="005C6C47"/>
    <w:rsid w:val="005E0D33"/>
    <w:rsid w:val="005E542F"/>
    <w:rsid w:val="005E7147"/>
    <w:rsid w:val="005F3873"/>
    <w:rsid w:val="00602E45"/>
    <w:rsid w:val="00602E9C"/>
    <w:rsid w:val="00605E4E"/>
    <w:rsid w:val="00615E5F"/>
    <w:rsid w:val="00645D4D"/>
    <w:rsid w:val="006662BA"/>
    <w:rsid w:val="00666561"/>
    <w:rsid w:val="00682424"/>
    <w:rsid w:val="00687F34"/>
    <w:rsid w:val="00691F34"/>
    <w:rsid w:val="00695CEE"/>
    <w:rsid w:val="006A2D48"/>
    <w:rsid w:val="006A57B2"/>
    <w:rsid w:val="006A5E0B"/>
    <w:rsid w:val="006B2237"/>
    <w:rsid w:val="006B28DD"/>
    <w:rsid w:val="006C5B5A"/>
    <w:rsid w:val="006C6CA6"/>
    <w:rsid w:val="006D116E"/>
    <w:rsid w:val="006D2727"/>
    <w:rsid w:val="006D5ED4"/>
    <w:rsid w:val="006F228C"/>
    <w:rsid w:val="00702A46"/>
    <w:rsid w:val="00716C7A"/>
    <w:rsid w:val="00726103"/>
    <w:rsid w:val="007313A9"/>
    <w:rsid w:val="0074163C"/>
    <w:rsid w:val="00742A7D"/>
    <w:rsid w:val="00754C78"/>
    <w:rsid w:val="0076428C"/>
    <w:rsid w:val="00766BDF"/>
    <w:rsid w:val="0077543D"/>
    <w:rsid w:val="00783542"/>
    <w:rsid w:val="00793473"/>
    <w:rsid w:val="007B0D30"/>
    <w:rsid w:val="007B6D2D"/>
    <w:rsid w:val="007B6F4B"/>
    <w:rsid w:val="007D0067"/>
    <w:rsid w:val="007E45AE"/>
    <w:rsid w:val="007F2304"/>
    <w:rsid w:val="007F2F1A"/>
    <w:rsid w:val="007F41CA"/>
    <w:rsid w:val="00803FEE"/>
    <w:rsid w:val="00804E5D"/>
    <w:rsid w:val="008077FA"/>
    <w:rsid w:val="008200A6"/>
    <w:rsid w:val="00820A54"/>
    <w:rsid w:val="0083110B"/>
    <w:rsid w:val="0084061E"/>
    <w:rsid w:val="0084326C"/>
    <w:rsid w:val="0084428B"/>
    <w:rsid w:val="00850397"/>
    <w:rsid w:val="008705E4"/>
    <w:rsid w:val="008864B8"/>
    <w:rsid w:val="00891F48"/>
    <w:rsid w:val="0089424E"/>
    <w:rsid w:val="008A1583"/>
    <w:rsid w:val="008A24E3"/>
    <w:rsid w:val="008A7B60"/>
    <w:rsid w:val="008B571E"/>
    <w:rsid w:val="008C76C5"/>
    <w:rsid w:val="008D0540"/>
    <w:rsid w:val="008D1DA2"/>
    <w:rsid w:val="008E408D"/>
    <w:rsid w:val="008F2E3A"/>
    <w:rsid w:val="008F5A2C"/>
    <w:rsid w:val="008F6D72"/>
    <w:rsid w:val="008F784E"/>
    <w:rsid w:val="00910019"/>
    <w:rsid w:val="00914731"/>
    <w:rsid w:val="00916B4B"/>
    <w:rsid w:val="00932EF3"/>
    <w:rsid w:val="00943084"/>
    <w:rsid w:val="00943D02"/>
    <w:rsid w:val="00947172"/>
    <w:rsid w:val="00954FD4"/>
    <w:rsid w:val="00976921"/>
    <w:rsid w:val="009825D3"/>
    <w:rsid w:val="009826DA"/>
    <w:rsid w:val="00991B96"/>
    <w:rsid w:val="00994C9C"/>
    <w:rsid w:val="00997FC9"/>
    <w:rsid w:val="009A399D"/>
    <w:rsid w:val="009B295F"/>
    <w:rsid w:val="009C3573"/>
    <w:rsid w:val="009C679A"/>
    <w:rsid w:val="009C7DBD"/>
    <w:rsid w:val="009D706E"/>
    <w:rsid w:val="00A00DB5"/>
    <w:rsid w:val="00A072A9"/>
    <w:rsid w:val="00A07F27"/>
    <w:rsid w:val="00A13613"/>
    <w:rsid w:val="00A20872"/>
    <w:rsid w:val="00A23778"/>
    <w:rsid w:val="00A2607C"/>
    <w:rsid w:val="00A26E85"/>
    <w:rsid w:val="00A272CF"/>
    <w:rsid w:val="00A43938"/>
    <w:rsid w:val="00A439D6"/>
    <w:rsid w:val="00A5056D"/>
    <w:rsid w:val="00A6397E"/>
    <w:rsid w:val="00A64C76"/>
    <w:rsid w:val="00A66444"/>
    <w:rsid w:val="00A7020D"/>
    <w:rsid w:val="00A70906"/>
    <w:rsid w:val="00A7111A"/>
    <w:rsid w:val="00A72D1C"/>
    <w:rsid w:val="00A809A3"/>
    <w:rsid w:val="00A80A28"/>
    <w:rsid w:val="00A83FFD"/>
    <w:rsid w:val="00A84EF0"/>
    <w:rsid w:val="00A85166"/>
    <w:rsid w:val="00A92056"/>
    <w:rsid w:val="00AC2899"/>
    <w:rsid w:val="00AC4662"/>
    <w:rsid w:val="00AD4A7F"/>
    <w:rsid w:val="00AE133C"/>
    <w:rsid w:val="00AF52C2"/>
    <w:rsid w:val="00B0093C"/>
    <w:rsid w:val="00B06750"/>
    <w:rsid w:val="00B16EC2"/>
    <w:rsid w:val="00B31392"/>
    <w:rsid w:val="00B32214"/>
    <w:rsid w:val="00B418C8"/>
    <w:rsid w:val="00B42434"/>
    <w:rsid w:val="00B42DAE"/>
    <w:rsid w:val="00B446F8"/>
    <w:rsid w:val="00B50639"/>
    <w:rsid w:val="00B50973"/>
    <w:rsid w:val="00B64571"/>
    <w:rsid w:val="00B73785"/>
    <w:rsid w:val="00B775CD"/>
    <w:rsid w:val="00B775DE"/>
    <w:rsid w:val="00B8043A"/>
    <w:rsid w:val="00B808F8"/>
    <w:rsid w:val="00B9064A"/>
    <w:rsid w:val="00B952D4"/>
    <w:rsid w:val="00BA21BC"/>
    <w:rsid w:val="00BA390D"/>
    <w:rsid w:val="00BA6086"/>
    <w:rsid w:val="00BA6145"/>
    <w:rsid w:val="00BA7F70"/>
    <w:rsid w:val="00BB0241"/>
    <w:rsid w:val="00BB3D98"/>
    <w:rsid w:val="00BC1875"/>
    <w:rsid w:val="00BD48DF"/>
    <w:rsid w:val="00BD630E"/>
    <w:rsid w:val="00C00346"/>
    <w:rsid w:val="00C026EA"/>
    <w:rsid w:val="00C16C47"/>
    <w:rsid w:val="00C205AB"/>
    <w:rsid w:val="00C24747"/>
    <w:rsid w:val="00C262BA"/>
    <w:rsid w:val="00C30D8E"/>
    <w:rsid w:val="00C30FB5"/>
    <w:rsid w:val="00C41EB9"/>
    <w:rsid w:val="00C442EC"/>
    <w:rsid w:val="00C527A8"/>
    <w:rsid w:val="00C52902"/>
    <w:rsid w:val="00C6257D"/>
    <w:rsid w:val="00C73971"/>
    <w:rsid w:val="00C85EFA"/>
    <w:rsid w:val="00C865F8"/>
    <w:rsid w:val="00C90D8E"/>
    <w:rsid w:val="00C97960"/>
    <w:rsid w:val="00CA00EF"/>
    <w:rsid w:val="00CB28B3"/>
    <w:rsid w:val="00CB366C"/>
    <w:rsid w:val="00CB3900"/>
    <w:rsid w:val="00CC18D8"/>
    <w:rsid w:val="00CD072B"/>
    <w:rsid w:val="00CE1EB6"/>
    <w:rsid w:val="00CE22A5"/>
    <w:rsid w:val="00CE64EF"/>
    <w:rsid w:val="00CF53AC"/>
    <w:rsid w:val="00D113BA"/>
    <w:rsid w:val="00D14E72"/>
    <w:rsid w:val="00D1746F"/>
    <w:rsid w:val="00D222AF"/>
    <w:rsid w:val="00D26C52"/>
    <w:rsid w:val="00D31BBC"/>
    <w:rsid w:val="00D54CB5"/>
    <w:rsid w:val="00D5638F"/>
    <w:rsid w:val="00D602F1"/>
    <w:rsid w:val="00D615E6"/>
    <w:rsid w:val="00D63B52"/>
    <w:rsid w:val="00D64A3A"/>
    <w:rsid w:val="00D75E47"/>
    <w:rsid w:val="00D75EE6"/>
    <w:rsid w:val="00D80FE4"/>
    <w:rsid w:val="00D86A5A"/>
    <w:rsid w:val="00D95F9E"/>
    <w:rsid w:val="00D96251"/>
    <w:rsid w:val="00DA6087"/>
    <w:rsid w:val="00DB2EB7"/>
    <w:rsid w:val="00DB7C5D"/>
    <w:rsid w:val="00DC3EF2"/>
    <w:rsid w:val="00DC3F54"/>
    <w:rsid w:val="00DD22F8"/>
    <w:rsid w:val="00DE2D69"/>
    <w:rsid w:val="00DE7C2C"/>
    <w:rsid w:val="00DE7F19"/>
    <w:rsid w:val="00E0455D"/>
    <w:rsid w:val="00E12996"/>
    <w:rsid w:val="00E23C32"/>
    <w:rsid w:val="00E2478C"/>
    <w:rsid w:val="00E260BA"/>
    <w:rsid w:val="00E26F4D"/>
    <w:rsid w:val="00E46406"/>
    <w:rsid w:val="00E47BE7"/>
    <w:rsid w:val="00E51E81"/>
    <w:rsid w:val="00E730FA"/>
    <w:rsid w:val="00E74216"/>
    <w:rsid w:val="00E77B65"/>
    <w:rsid w:val="00E80D86"/>
    <w:rsid w:val="00E828BA"/>
    <w:rsid w:val="00EA49F5"/>
    <w:rsid w:val="00EA7CE2"/>
    <w:rsid w:val="00EB01A8"/>
    <w:rsid w:val="00EB123E"/>
    <w:rsid w:val="00ED58BC"/>
    <w:rsid w:val="00ED7A74"/>
    <w:rsid w:val="00EF37A9"/>
    <w:rsid w:val="00EF69F3"/>
    <w:rsid w:val="00F05360"/>
    <w:rsid w:val="00F054D5"/>
    <w:rsid w:val="00F07D85"/>
    <w:rsid w:val="00F1174B"/>
    <w:rsid w:val="00F1376C"/>
    <w:rsid w:val="00F20964"/>
    <w:rsid w:val="00F2490E"/>
    <w:rsid w:val="00F276F2"/>
    <w:rsid w:val="00F354D8"/>
    <w:rsid w:val="00F35542"/>
    <w:rsid w:val="00F446A9"/>
    <w:rsid w:val="00F54A40"/>
    <w:rsid w:val="00F5673D"/>
    <w:rsid w:val="00F66422"/>
    <w:rsid w:val="00F7725A"/>
    <w:rsid w:val="00F8028D"/>
    <w:rsid w:val="00F81214"/>
    <w:rsid w:val="00F976F5"/>
    <w:rsid w:val="00FB0058"/>
    <w:rsid w:val="00FD76A7"/>
    <w:rsid w:val="00FE103C"/>
    <w:rsid w:val="00FF0CAE"/>
    <w:rsid w:val="00FF1A0D"/>
    <w:rsid w:val="00FF4DA5"/>
    <w:rsid w:val="00FF71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7BF3A57-7A89-4C8B-A989-833EEA877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0F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BE17C84C</Template>
  <TotalTime>1</TotalTime>
  <Pages>2</Pages>
  <Words>513</Words>
  <Characters>2928</Characters>
  <Application>Microsoft Office Word</Application>
  <DocSecurity>4</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Austin</dc:creator>
  <cp:keywords/>
  <dc:description/>
  <cp:lastModifiedBy>Kyle, Jessica</cp:lastModifiedBy>
  <cp:revision>2</cp:revision>
  <dcterms:created xsi:type="dcterms:W3CDTF">2020-02-03T10:26:00Z</dcterms:created>
  <dcterms:modified xsi:type="dcterms:W3CDTF">2020-02-03T10:26:00Z</dcterms:modified>
</cp:coreProperties>
</file>