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1A0D" w:rsidRPr="005456D5" w:rsidRDefault="00C25001">
      <w:pPr>
        <w:rPr>
          <w:b/>
          <w:sz w:val="28"/>
          <w:szCs w:val="28"/>
        </w:rPr>
      </w:pPr>
      <w:r w:rsidRPr="005456D5">
        <w:rPr>
          <w:b/>
          <w:sz w:val="28"/>
          <w:szCs w:val="28"/>
        </w:rPr>
        <w:t>Friends of Garthorne Road Nature Reserve</w:t>
      </w:r>
    </w:p>
    <w:p w:rsidR="00C25001" w:rsidRPr="005456D5" w:rsidRDefault="00C25001">
      <w:pPr>
        <w:rPr>
          <w:b/>
          <w:sz w:val="24"/>
          <w:szCs w:val="24"/>
        </w:rPr>
      </w:pPr>
      <w:r w:rsidRPr="005456D5">
        <w:rPr>
          <w:b/>
          <w:sz w:val="24"/>
          <w:szCs w:val="24"/>
        </w:rPr>
        <w:t>Meeting of committee on Tuesday 10 Sept 2019 at 8.00 pm</w:t>
      </w:r>
    </w:p>
    <w:p w:rsidR="00C25001" w:rsidRPr="00632746" w:rsidRDefault="00C25001">
      <w:pPr>
        <w:rPr>
          <w:b/>
        </w:rPr>
      </w:pPr>
      <w:r w:rsidRPr="00632746">
        <w:rPr>
          <w:b/>
        </w:rPr>
        <w:t>Present</w:t>
      </w:r>
    </w:p>
    <w:p w:rsidR="00C25001" w:rsidRDefault="00C25001">
      <w:r>
        <w:t>Sue Austin</w:t>
      </w:r>
      <w:r w:rsidR="00542397">
        <w:t xml:space="preserve"> (secretary)</w:t>
      </w:r>
    </w:p>
    <w:p w:rsidR="00C25001" w:rsidRDefault="00C25001">
      <w:r>
        <w:t>Jessica Kyle</w:t>
      </w:r>
    </w:p>
    <w:p w:rsidR="00C25001" w:rsidRDefault="00C25001">
      <w:r>
        <w:t>Nick Lee</w:t>
      </w:r>
      <w:r w:rsidR="00542397">
        <w:t xml:space="preserve"> (treasurer)</w:t>
      </w:r>
    </w:p>
    <w:p w:rsidR="00C25001" w:rsidRDefault="00C25001">
      <w:r>
        <w:t>Ian Stone</w:t>
      </w:r>
    </w:p>
    <w:p w:rsidR="005456D5" w:rsidRDefault="005456D5"/>
    <w:p w:rsidR="00C25001" w:rsidRPr="00632746" w:rsidRDefault="00C25001">
      <w:pPr>
        <w:rPr>
          <w:b/>
        </w:rPr>
      </w:pPr>
      <w:r w:rsidRPr="00632746">
        <w:rPr>
          <w:b/>
        </w:rPr>
        <w:t>Apologies</w:t>
      </w:r>
    </w:p>
    <w:p w:rsidR="00C25001" w:rsidRDefault="00C25001">
      <w:r>
        <w:t>Ernest Thomason</w:t>
      </w:r>
      <w:r w:rsidR="00632746">
        <w:t xml:space="preserve"> (chair)</w:t>
      </w:r>
    </w:p>
    <w:p w:rsidR="00C25001" w:rsidRDefault="00C25001">
      <w:r>
        <w:t>Pippa Morris</w:t>
      </w:r>
    </w:p>
    <w:p w:rsidR="00C25001" w:rsidRDefault="00C25001">
      <w:r>
        <w:t>Ami Evans</w:t>
      </w:r>
    </w:p>
    <w:p w:rsidR="00542397" w:rsidRPr="00632746" w:rsidRDefault="00542397" w:rsidP="00542397">
      <w:pPr>
        <w:pStyle w:val="ListParagraph"/>
        <w:numPr>
          <w:ilvl w:val="0"/>
          <w:numId w:val="1"/>
        </w:numPr>
        <w:rPr>
          <w:b/>
        </w:rPr>
      </w:pPr>
      <w:r w:rsidRPr="00632746">
        <w:rPr>
          <w:b/>
        </w:rPr>
        <w:t>Minutes of meeting of 25 June</w:t>
      </w:r>
    </w:p>
    <w:p w:rsidR="00542397" w:rsidRDefault="00845FF8" w:rsidP="005F60F2">
      <w:pPr>
        <w:pStyle w:val="ListParagraph"/>
        <w:numPr>
          <w:ilvl w:val="0"/>
          <w:numId w:val="2"/>
        </w:numPr>
      </w:pPr>
      <w:r>
        <w:t>Graffiti</w:t>
      </w:r>
      <w:r w:rsidR="00542397">
        <w:t xml:space="preserve"> on artwork on shed. Jess reported that the artist responsible for the design had been contacted and would be available to restore it. He had requested the cost of the paint.</w:t>
      </w:r>
    </w:p>
    <w:p w:rsidR="00542397" w:rsidRDefault="00542397" w:rsidP="00542397">
      <w:pPr>
        <w:ind w:left="360"/>
      </w:pPr>
      <w:r>
        <w:t>Nick confirmed that finance for the paint was available.</w:t>
      </w:r>
    </w:p>
    <w:p w:rsidR="00542397" w:rsidRDefault="00542397" w:rsidP="00542397">
      <w:pPr>
        <w:ind w:left="360"/>
      </w:pPr>
      <w:r w:rsidRPr="00632746">
        <w:rPr>
          <w:b/>
        </w:rPr>
        <w:t>Action</w:t>
      </w:r>
      <w:r>
        <w:t>: Jess to contact the artist and request the restoration of the design as soon as possible, preferably before the event on 21 Sept.</w:t>
      </w:r>
    </w:p>
    <w:p w:rsidR="00AF1526" w:rsidRDefault="00AF1526" w:rsidP="00542397">
      <w:pPr>
        <w:ind w:left="360"/>
      </w:pPr>
      <w:r>
        <w:t>Jess also to contact the committee with the confirmed date for the visit from Alan to place a new notice board at the gate of the reserve.</w:t>
      </w:r>
    </w:p>
    <w:p w:rsidR="005F60F2" w:rsidRDefault="005F60F2" w:rsidP="005F60F2">
      <w:pPr>
        <w:pStyle w:val="ListParagraph"/>
        <w:numPr>
          <w:ilvl w:val="0"/>
          <w:numId w:val="2"/>
        </w:numPr>
      </w:pPr>
      <w:r>
        <w:t xml:space="preserve">Family day on Friday Oct 15. Ian reported that contact had been made with </w:t>
      </w:r>
      <w:proofErr w:type="spellStart"/>
      <w:r>
        <w:t>Dalmain</w:t>
      </w:r>
      <w:proofErr w:type="spellEnd"/>
      <w:r>
        <w:t xml:space="preserve"> </w:t>
      </w:r>
      <w:r w:rsidR="00845FF8">
        <w:t>School</w:t>
      </w:r>
      <w:r>
        <w:t xml:space="preserve"> about the event. This would be followed up with fliers and more publicity in due course.</w:t>
      </w:r>
    </w:p>
    <w:p w:rsidR="005F60F2" w:rsidRDefault="005F60F2" w:rsidP="005F60F2">
      <w:pPr>
        <w:pStyle w:val="ListParagraph"/>
        <w:numPr>
          <w:ilvl w:val="0"/>
          <w:numId w:val="2"/>
        </w:numPr>
      </w:pPr>
      <w:r>
        <w:t xml:space="preserve">Lines of communication. Sue reported that the gmail account </w:t>
      </w:r>
      <w:hyperlink r:id="rId5" w:history="1">
        <w:r w:rsidRPr="003D7860">
          <w:rPr>
            <w:rStyle w:val="Hyperlink"/>
          </w:rPr>
          <w:t>garthorne.reserve@gmail.com</w:t>
        </w:r>
      </w:hyperlink>
      <w:r>
        <w:t xml:space="preserve"> had been set up and had been used by entrants for the bake-off event.</w:t>
      </w:r>
    </w:p>
    <w:p w:rsidR="005F60F2" w:rsidRDefault="005F60F2" w:rsidP="005F60F2">
      <w:pPr>
        <w:pStyle w:val="ListParagraph"/>
        <w:numPr>
          <w:ilvl w:val="0"/>
          <w:numId w:val="1"/>
        </w:numPr>
      </w:pPr>
      <w:r>
        <w:t>Report on open days and task days. Ian and Nick reported that around 20 visitors had attended both open days. A wide age range, and mainly new visitors each time. Weather is a factor; the July date was very wet, but it was agreed not to cancel, and visitors had come prepared.</w:t>
      </w:r>
    </w:p>
    <w:p w:rsidR="00BC64CE" w:rsidRDefault="00BC64CE" w:rsidP="00BC64CE">
      <w:pPr>
        <w:ind w:left="720"/>
      </w:pPr>
      <w:r>
        <w:t>In the absence of Ernie a report on task days would be sent later.</w:t>
      </w:r>
    </w:p>
    <w:p w:rsidR="00BC64CE" w:rsidRDefault="00BC64CE" w:rsidP="00BC64CE">
      <w:pPr>
        <w:pStyle w:val="ListParagraph"/>
        <w:numPr>
          <w:ilvl w:val="0"/>
          <w:numId w:val="1"/>
        </w:numPr>
      </w:pPr>
      <w:r w:rsidRPr="00632746">
        <w:rPr>
          <w:b/>
        </w:rPr>
        <w:t>Finances and funding</w:t>
      </w:r>
      <w:r>
        <w:t xml:space="preserve">.  The treasurer’s report </w:t>
      </w:r>
      <w:r w:rsidR="00E24241">
        <w:t xml:space="preserve">is attached. Nick </w:t>
      </w:r>
      <w:r w:rsidR="00AF1526">
        <w:t>reported that since the last meeting a donation of £</w:t>
      </w:r>
      <w:r w:rsidR="000D4ED7">
        <w:t>114.00</w:t>
      </w:r>
      <w:r w:rsidR="00AF1526">
        <w:t xml:space="preserve"> raised from an </w:t>
      </w:r>
      <w:proofErr w:type="spellStart"/>
      <w:r w:rsidR="00AF1526">
        <w:t>Ebsworth</w:t>
      </w:r>
      <w:proofErr w:type="spellEnd"/>
      <w:r w:rsidR="00AF1526">
        <w:t xml:space="preserve"> Street event had been promised. The bank account to be opened would require three signatories. It was proposed that these should be Nick and Ian as the main signatories with Sue and Pippa as reserves.</w:t>
      </w:r>
    </w:p>
    <w:p w:rsidR="00AF1526" w:rsidRDefault="00AF1526" w:rsidP="00AF1526">
      <w:pPr>
        <w:ind w:left="720"/>
      </w:pPr>
      <w:r w:rsidRPr="00632746">
        <w:rPr>
          <w:b/>
        </w:rPr>
        <w:t>Action</w:t>
      </w:r>
      <w:r>
        <w:t>: a) Sue to consult with Ernie as Chair on the names of signatories for the account</w:t>
      </w:r>
    </w:p>
    <w:p w:rsidR="00AF1526" w:rsidRDefault="00AF1526" w:rsidP="00AF1526">
      <w:pPr>
        <w:ind w:left="720"/>
      </w:pPr>
      <w:r>
        <w:t>b) Nick to set up a bank account for the Friends of Garthorne Nature Reserve with Lloyds bank, after receiving personal details required for the signatories.</w:t>
      </w:r>
    </w:p>
    <w:p w:rsidR="00E24241" w:rsidRDefault="00AF1526" w:rsidP="00AF1526">
      <w:pPr>
        <w:pStyle w:val="ListParagraph"/>
        <w:numPr>
          <w:ilvl w:val="0"/>
          <w:numId w:val="1"/>
        </w:numPr>
      </w:pPr>
      <w:r w:rsidRPr="00632746">
        <w:rPr>
          <w:b/>
        </w:rPr>
        <w:t>Bake- off event preparations</w:t>
      </w:r>
      <w:r>
        <w:t>. Ian reported that plans were well in hand. Two trophies, for the winners of the children’s and adults’ competitions, provided by Sebastian Roche, were shown to the committee. Publicity had been arranged via posters in neighbouring streets and shops as well as social media. Several promises of entries had already been received.</w:t>
      </w:r>
    </w:p>
    <w:p w:rsidR="00AF1526" w:rsidRDefault="00AF1526" w:rsidP="00AF1526">
      <w:pPr>
        <w:pStyle w:val="ListParagraph"/>
      </w:pPr>
    </w:p>
    <w:p w:rsidR="00AF1526" w:rsidRDefault="00AF1526" w:rsidP="00AF1526">
      <w:pPr>
        <w:pStyle w:val="ListParagraph"/>
        <w:numPr>
          <w:ilvl w:val="0"/>
          <w:numId w:val="1"/>
        </w:numPr>
      </w:pPr>
      <w:r w:rsidRPr="00632746">
        <w:rPr>
          <w:b/>
        </w:rPr>
        <w:lastRenderedPageBreak/>
        <w:t>Family day, Oct 15</w:t>
      </w:r>
      <w:r>
        <w:t xml:space="preserve">.  (see above). Ian reported that the Forest School teacher at </w:t>
      </w:r>
      <w:proofErr w:type="spellStart"/>
      <w:r>
        <w:t>Dalmain</w:t>
      </w:r>
      <w:proofErr w:type="spellEnd"/>
      <w:r>
        <w:t xml:space="preserve"> </w:t>
      </w:r>
      <w:bookmarkStart w:id="0" w:name="_GoBack"/>
      <w:bookmarkEnd w:id="0"/>
      <w:r w:rsidR="00845FF8">
        <w:t>School</w:t>
      </w:r>
      <w:r>
        <w:t xml:space="preserve"> was keen to be involved with the reserve. </w:t>
      </w:r>
    </w:p>
    <w:p w:rsidR="00AF1526" w:rsidRDefault="00AF1526" w:rsidP="00AF1526">
      <w:pPr>
        <w:pStyle w:val="ListParagraph"/>
      </w:pPr>
      <w:r w:rsidRPr="005456D5">
        <w:rPr>
          <w:b/>
        </w:rPr>
        <w:t>Action</w:t>
      </w:r>
      <w:r>
        <w:t xml:space="preserve">: Ian or Pippa to follow up with </w:t>
      </w:r>
      <w:proofErr w:type="spellStart"/>
      <w:r>
        <w:t>Dalmain</w:t>
      </w:r>
      <w:proofErr w:type="spellEnd"/>
      <w:r>
        <w:t xml:space="preserve"> </w:t>
      </w:r>
      <w:r w:rsidR="00845FF8">
        <w:t>School</w:t>
      </w:r>
      <w:r>
        <w:t xml:space="preserve"> in publicising the event.</w:t>
      </w:r>
    </w:p>
    <w:p w:rsidR="00AF1526" w:rsidRDefault="00AF1526" w:rsidP="00AF1526">
      <w:pPr>
        <w:pStyle w:val="ListParagraph"/>
      </w:pPr>
    </w:p>
    <w:p w:rsidR="00AF1526" w:rsidRPr="00EA0457" w:rsidRDefault="00AF1526" w:rsidP="00AF1526">
      <w:pPr>
        <w:pStyle w:val="ListParagraph"/>
        <w:numPr>
          <w:ilvl w:val="0"/>
          <w:numId w:val="1"/>
        </w:numPr>
        <w:rPr>
          <w:b/>
        </w:rPr>
      </w:pPr>
      <w:r w:rsidRPr="00EA0457">
        <w:rPr>
          <w:b/>
        </w:rPr>
        <w:t>AOB</w:t>
      </w:r>
    </w:p>
    <w:p w:rsidR="00AF1526" w:rsidRDefault="00AF1526" w:rsidP="00AF1526">
      <w:pPr>
        <w:pStyle w:val="ListParagraph"/>
        <w:numPr>
          <w:ilvl w:val="0"/>
          <w:numId w:val="3"/>
        </w:numPr>
      </w:pPr>
      <w:r>
        <w:t>Beehive? Ian enquired whether a beehive could be bought and place in the reserve. Jess commented that she had received several requests for sites from beekeepers. It was proposed that a beekeeper be invited to investigate the possibility of installing two beehives, subject to the consent of the Chairman.</w:t>
      </w:r>
    </w:p>
    <w:p w:rsidR="00AF1526" w:rsidRDefault="00AF1526" w:rsidP="00AF1526">
      <w:pPr>
        <w:pStyle w:val="ListParagraph"/>
      </w:pPr>
      <w:r w:rsidRPr="00632746">
        <w:rPr>
          <w:b/>
        </w:rPr>
        <w:t>Action</w:t>
      </w:r>
      <w:r>
        <w:t>: Sue to contact Ernie for his opinion here.</w:t>
      </w:r>
    </w:p>
    <w:p w:rsidR="00AF1526" w:rsidRDefault="00652367" w:rsidP="00652367">
      <w:pPr>
        <w:pStyle w:val="ListParagraph"/>
        <w:numPr>
          <w:ilvl w:val="0"/>
          <w:numId w:val="3"/>
        </w:numPr>
      </w:pPr>
      <w:r>
        <w:t>Bat boxes? The purchase of bat boxes was suggested. Jess provided information; 4 boxes would be adequate.</w:t>
      </w:r>
    </w:p>
    <w:p w:rsidR="00652367" w:rsidRDefault="00652367" w:rsidP="00652367">
      <w:pPr>
        <w:pStyle w:val="ListParagraph"/>
        <w:ind w:left="1080"/>
      </w:pPr>
      <w:r>
        <w:t>Action: Sue to check with Ernie about bat boxes for the reserve.</w:t>
      </w:r>
    </w:p>
    <w:p w:rsidR="00652367" w:rsidRDefault="00652367" w:rsidP="00652367">
      <w:pPr>
        <w:pStyle w:val="ListParagraph"/>
        <w:numPr>
          <w:ilvl w:val="0"/>
          <w:numId w:val="3"/>
        </w:numPr>
      </w:pPr>
      <w:r>
        <w:t>Volunteers for task days. In reply to a query about take-up, it was agreed to ask Ernie for a report.</w:t>
      </w:r>
    </w:p>
    <w:p w:rsidR="00652367" w:rsidRDefault="00652367" w:rsidP="00652367">
      <w:pPr>
        <w:ind w:left="720"/>
      </w:pPr>
      <w:r w:rsidRPr="00632746">
        <w:rPr>
          <w:b/>
        </w:rPr>
        <w:t>Action</w:t>
      </w:r>
      <w:r>
        <w:t>: Sue to ask Ernie for a task day update, and to send on names of possible volunteers from offer received on open days.</w:t>
      </w:r>
    </w:p>
    <w:p w:rsidR="00652367" w:rsidRDefault="00652367" w:rsidP="00652367">
      <w:pPr>
        <w:ind w:left="720"/>
      </w:pPr>
      <w:r w:rsidRPr="00632746">
        <w:rPr>
          <w:b/>
        </w:rPr>
        <w:t>Date of next meeting</w:t>
      </w:r>
      <w:r>
        <w:t>: Tuesday 12 November 8.00 pm in Honor Oak pub.</w:t>
      </w:r>
    </w:p>
    <w:p w:rsidR="00652367" w:rsidRDefault="00652367" w:rsidP="00652367"/>
    <w:p w:rsidR="00AF1526" w:rsidRDefault="00AF1526" w:rsidP="00AF1526">
      <w:pPr>
        <w:pStyle w:val="ListParagraph"/>
      </w:pPr>
    </w:p>
    <w:p w:rsidR="00AF1526" w:rsidRDefault="00AF1526" w:rsidP="00AF1526">
      <w:pPr>
        <w:pStyle w:val="ListParagraph"/>
      </w:pPr>
    </w:p>
    <w:p w:rsidR="00AF1526" w:rsidRDefault="00AF1526" w:rsidP="00AF1526"/>
    <w:p w:rsidR="005F60F2" w:rsidRDefault="005F60F2" w:rsidP="00542397">
      <w:pPr>
        <w:ind w:left="360"/>
      </w:pPr>
    </w:p>
    <w:p w:rsidR="00542397" w:rsidRDefault="00542397" w:rsidP="00542397">
      <w:pPr>
        <w:ind w:left="360"/>
      </w:pPr>
    </w:p>
    <w:p w:rsidR="00542397" w:rsidRDefault="00542397" w:rsidP="00542397"/>
    <w:sectPr w:rsidR="00542397" w:rsidSect="00AC2899">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8522FC"/>
    <w:multiLevelType w:val="hybridMultilevel"/>
    <w:tmpl w:val="F6BE9DE4"/>
    <w:lvl w:ilvl="0" w:tplc="527A908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84C2D50"/>
    <w:multiLevelType w:val="hybridMultilevel"/>
    <w:tmpl w:val="E4C4CE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0A001B6"/>
    <w:multiLevelType w:val="hybridMultilevel"/>
    <w:tmpl w:val="E932CDD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5001"/>
    <w:rsid w:val="00001864"/>
    <w:rsid w:val="000040D8"/>
    <w:rsid w:val="000063FC"/>
    <w:rsid w:val="00032078"/>
    <w:rsid w:val="000379AA"/>
    <w:rsid w:val="00043507"/>
    <w:rsid w:val="00043C3E"/>
    <w:rsid w:val="000544F2"/>
    <w:rsid w:val="00060DCE"/>
    <w:rsid w:val="00067DF1"/>
    <w:rsid w:val="000704AF"/>
    <w:rsid w:val="00072C04"/>
    <w:rsid w:val="00080683"/>
    <w:rsid w:val="000B2870"/>
    <w:rsid w:val="000C15ED"/>
    <w:rsid w:val="000C625E"/>
    <w:rsid w:val="000D0A0E"/>
    <w:rsid w:val="000D4ED7"/>
    <w:rsid w:val="000E2382"/>
    <w:rsid w:val="000F3A05"/>
    <w:rsid w:val="00107D6B"/>
    <w:rsid w:val="00113459"/>
    <w:rsid w:val="00114FCA"/>
    <w:rsid w:val="0013256F"/>
    <w:rsid w:val="00133B61"/>
    <w:rsid w:val="00137A3D"/>
    <w:rsid w:val="0014249B"/>
    <w:rsid w:val="001602CC"/>
    <w:rsid w:val="001816C4"/>
    <w:rsid w:val="001827C2"/>
    <w:rsid w:val="00186DB5"/>
    <w:rsid w:val="00195D91"/>
    <w:rsid w:val="001A79B9"/>
    <w:rsid w:val="001B066A"/>
    <w:rsid w:val="001B0993"/>
    <w:rsid w:val="001B740F"/>
    <w:rsid w:val="001C6726"/>
    <w:rsid w:val="001C7959"/>
    <w:rsid w:val="001E0A9D"/>
    <w:rsid w:val="001E4A41"/>
    <w:rsid w:val="001E4D4A"/>
    <w:rsid w:val="001E53B3"/>
    <w:rsid w:val="001E5B75"/>
    <w:rsid w:val="001F1531"/>
    <w:rsid w:val="001F5760"/>
    <w:rsid w:val="001F5F61"/>
    <w:rsid w:val="00214E8A"/>
    <w:rsid w:val="00216B73"/>
    <w:rsid w:val="002212FB"/>
    <w:rsid w:val="00225619"/>
    <w:rsid w:val="00235C40"/>
    <w:rsid w:val="002433E5"/>
    <w:rsid w:val="00244873"/>
    <w:rsid w:val="00250804"/>
    <w:rsid w:val="002527CD"/>
    <w:rsid w:val="00256526"/>
    <w:rsid w:val="002573D3"/>
    <w:rsid w:val="00262CBF"/>
    <w:rsid w:val="00281717"/>
    <w:rsid w:val="002954DF"/>
    <w:rsid w:val="002A4A1D"/>
    <w:rsid w:val="002A5DC4"/>
    <w:rsid w:val="002A76BF"/>
    <w:rsid w:val="002B312E"/>
    <w:rsid w:val="002C18EC"/>
    <w:rsid w:val="002C5BD5"/>
    <w:rsid w:val="002C7845"/>
    <w:rsid w:val="002E0B1F"/>
    <w:rsid w:val="002E1BDF"/>
    <w:rsid w:val="002F2133"/>
    <w:rsid w:val="002F54A1"/>
    <w:rsid w:val="00300D19"/>
    <w:rsid w:val="00314D61"/>
    <w:rsid w:val="0032029D"/>
    <w:rsid w:val="0034063F"/>
    <w:rsid w:val="0034108A"/>
    <w:rsid w:val="003526EC"/>
    <w:rsid w:val="00353B4F"/>
    <w:rsid w:val="00354770"/>
    <w:rsid w:val="00355E15"/>
    <w:rsid w:val="0035611F"/>
    <w:rsid w:val="00357756"/>
    <w:rsid w:val="003641F9"/>
    <w:rsid w:val="00374341"/>
    <w:rsid w:val="003767A8"/>
    <w:rsid w:val="003773EB"/>
    <w:rsid w:val="00383AD6"/>
    <w:rsid w:val="0039070F"/>
    <w:rsid w:val="003969FE"/>
    <w:rsid w:val="003A1FD7"/>
    <w:rsid w:val="003B3E18"/>
    <w:rsid w:val="003B4369"/>
    <w:rsid w:val="003C1870"/>
    <w:rsid w:val="003C4C64"/>
    <w:rsid w:val="003C6165"/>
    <w:rsid w:val="003D1F79"/>
    <w:rsid w:val="003D7D8E"/>
    <w:rsid w:val="003E5A12"/>
    <w:rsid w:val="003E6783"/>
    <w:rsid w:val="00405B18"/>
    <w:rsid w:val="00410164"/>
    <w:rsid w:val="00413C0B"/>
    <w:rsid w:val="0042154A"/>
    <w:rsid w:val="004300C4"/>
    <w:rsid w:val="00431D8C"/>
    <w:rsid w:val="0043630F"/>
    <w:rsid w:val="0043646F"/>
    <w:rsid w:val="00442A14"/>
    <w:rsid w:val="00463CBA"/>
    <w:rsid w:val="00472515"/>
    <w:rsid w:val="00472B82"/>
    <w:rsid w:val="0047494C"/>
    <w:rsid w:val="00485279"/>
    <w:rsid w:val="004873DD"/>
    <w:rsid w:val="00492666"/>
    <w:rsid w:val="0049485A"/>
    <w:rsid w:val="004A4526"/>
    <w:rsid w:val="004A52BF"/>
    <w:rsid w:val="004B02CE"/>
    <w:rsid w:val="004B1D62"/>
    <w:rsid w:val="004C0124"/>
    <w:rsid w:val="004C12D4"/>
    <w:rsid w:val="004C6ED7"/>
    <w:rsid w:val="004E4887"/>
    <w:rsid w:val="004E7E2A"/>
    <w:rsid w:val="005014E0"/>
    <w:rsid w:val="00501C63"/>
    <w:rsid w:val="00502ED7"/>
    <w:rsid w:val="00506052"/>
    <w:rsid w:val="00507291"/>
    <w:rsid w:val="00510E0C"/>
    <w:rsid w:val="0051665B"/>
    <w:rsid w:val="00520C4C"/>
    <w:rsid w:val="00534897"/>
    <w:rsid w:val="005354AF"/>
    <w:rsid w:val="00542397"/>
    <w:rsid w:val="005456D5"/>
    <w:rsid w:val="00555441"/>
    <w:rsid w:val="0055780E"/>
    <w:rsid w:val="00560847"/>
    <w:rsid w:val="00562127"/>
    <w:rsid w:val="00564D33"/>
    <w:rsid w:val="005659B8"/>
    <w:rsid w:val="00583F83"/>
    <w:rsid w:val="005928E9"/>
    <w:rsid w:val="005B36DF"/>
    <w:rsid w:val="005B5B64"/>
    <w:rsid w:val="005B6332"/>
    <w:rsid w:val="005B7F98"/>
    <w:rsid w:val="005C483C"/>
    <w:rsid w:val="005C6C47"/>
    <w:rsid w:val="005E0D33"/>
    <w:rsid w:val="005E542F"/>
    <w:rsid w:val="005E7147"/>
    <w:rsid w:val="005F3873"/>
    <w:rsid w:val="005F60F2"/>
    <w:rsid w:val="00602E45"/>
    <w:rsid w:val="00602E9C"/>
    <w:rsid w:val="00605E4E"/>
    <w:rsid w:val="00615E5F"/>
    <w:rsid w:val="00632746"/>
    <w:rsid w:val="00645D4D"/>
    <w:rsid w:val="00652367"/>
    <w:rsid w:val="006662BA"/>
    <w:rsid w:val="00666561"/>
    <w:rsid w:val="00682424"/>
    <w:rsid w:val="00687F34"/>
    <w:rsid w:val="00691F34"/>
    <w:rsid w:val="00695CEE"/>
    <w:rsid w:val="006A2D48"/>
    <w:rsid w:val="006A57B2"/>
    <w:rsid w:val="006A5E0B"/>
    <w:rsid w:val="006B2237"/>
    <w:rsid w:val="006B28DD"/>
    <w:rsid w:val="006C5B5A"/>
    <w:rsid w:val="006C6CA6"/>
    <w:rsid w:val="006D116E"/>
    <w:rsid w:val="006D2727"/>
    <w:rsid w:val="006D5ED4"/>
    <w:rsid w:val="006F228C"/>
    <w:rsid w:val="00702A46"/>
    <w:rsid w:val="00716C7A"/>
    <w:rsid w:val="00726103"/>
    <w:rsid w:val="007313A9"/>
    <w:rsid w:val="0074163C"/>
    <w:rsid w:val="00742A7D"/>
    <w:rsid w:val="00754C78"/>
    <w:rsid w:val="0076428C"/>
    <w:rsid w:val="00766BDF"/>
    <w:rsid w:val="0077543D"/>
    <w:rsid w:val="00783542"/>
    <w:rsid w:val="00793473"/>
    <w:rsid w:val="007B0D30"/>
    <w:rsid w:val="007B6D2D"/>
    <w:rsid w:val="007B6F4B"/>
    <w:rsid w:val="007D0067"/>
    <w:rsid w:val="007E45AE"/>
    <w:rsid w:val="007F2304"/>
    <w:rsid w:val="007F2F1A"/>
    <w:rsid w:val="007F41CA"/>
    <w:rsid w:val="00803FEE"/>
    <w:rsid w:val="00804E5D"/>
    <w:rsid w:val="008077FA"/>
    <w:rsid w:val="008200A6"/>
    <w:rsid w:val="00820A54"/>
    <w:rsid w:val="0083110B"/>
    <w:rsid w:val="0084061E"/>
    <w:rsid w:val="0084326C"/>
    <w:rsid w:val="0084428B"/>
    <w:rsid w:val="00845FF8"/>
    <w:rsid w:val="00850397"/>
    <w:rsid w:val="008705E4"/>
    <w:rsid w:val="008864B8"/>
    <w:rsid w:val="00891F48"/>
    <w:rsid w:val="0089424E"/>
    <w:rsid w:val="008A1583"/>
    <w:rsid w:val="008A24E3"/>
    <w:rsid w:val="008A7B60"/>
    <w:rsid w:val="008B571E"/>
    <w:rsid w:val="008C76C5"/>
    <w:rsid w:val="008D0540"/>
    <w:rsid w:val="008D1DA2"/>
    <w:rsid w:val="008E408D"/>
    <w:rsid w:val="008F2E3A"/>
    <w:rsid w:val="008F5A2C"/>
    <w:rsid w:val="008F6D72"/>
    <w:rsid w:val="008F784E"/>
    <w:rsid w:val="00910019"/>
    <w:rsid w:val="00914731"/>
    <w:rsid w:val="00916B4B"/>
    <w:rsid w:val="00932EF3"/>
    <w:rsid w:val="00943084"/>
    <w:rsid w:val="00943D02"/>
    <w:rsid w:val="00947172"/>
    <w:rsid w:val="00954FD4"/>
    <w:rsid w:val="00976921"/>
    <w:rsid w:val="009825D3"/>
    <w:rsid w:val="009826DA"/>
    <w:rsid w:val="00991B96"/>
    <w:rsid w:val="00994C9C"/>
    <w:rsid w:val="00997FC9"/>
    <w:rsid w:val="009A399D"/>
    <w:rsid w:val="009B295F"/>
    <w:rsid w:val="009C3573"/>
    <w:rsid w:val="009C679A"/>
    <w:rsid w:val="009C7DBD"/>
    <w:rsid w:val="009D706E"/>
    <w:rsid w:val="00A00DB5"/>
    <w:rsid w:val="00A072A9"/>
    <w:rsid w:val="00A07F27"/>
    <w:rsid w:val="00A13613"/>
    <w:rsid w:val="00A20872"/>
    <w:rsid w:val="00A23778"/>
    <w:rsid w:val="00A26E85"/>
    <w:rsid w:val="00A272CF"/>
    <w:rsid w:val="00A43938"/>
    <w:rsid w:val="00A439D6"/>
    <w:rsid w:val="00A5056D"/>
    <w:rsid w:val="00A6397E"/>
    <w:rsid w:val="00A64C76"/>
    <w:rsid w:val="00A66444"/>
    <w:rsid w:val="00A7020D"/>
    <w:rsid w:val="00A70906"/>
    <w:rsid w:val="00A7111A"/>
    <w:rsid w:val="00A72D1C"/>
    <w:rsid w:val="00A809A3"/>
    <w:rsid w:val="00A80A28"/>
    <w:rsid w:val="00A83FFD"/>
    <w:rsid w:val="00A84EF0"/>
    <w:rsid w:val="00A92056"/>
    <w:rsid w:val="00AC2899"/>
    <w:rsid w:val="00AC4662"/>
    <w:rsid w:val="00AD4A7F"/>
    <w:rsid w:val="00AE133C"/>
    <w:rsid w:val="00AF1526"/>
    <w:rsid w:val="00AF52C2"/>
    <w:rsid w:val="00B0093C"/>
    <w:rsid w:val="00B06750"/>
    <w:rsid w:val="00B16EC2"/>
    <w:rsid w:val="00B31392"/>
    <w:rsid w:val="00B32214"/>
    <w:rsid w:val="00B418C8"/>
    <w:rsid w:val="00B42434"/>
    <w:rsid w:val="00B42DAE"/>
    <w:rsid w:val="00B446F8"/>
    <w:rsid w:val="00B50639"/>
    <w:rsid w:val="00B50973"/>
    <w:rsid w:val="00B64571"/>
    <w:rsid w:val="00B73785"/>
    <w:rsid w:val="00B775CD"/>
    <w:rsid w:val="00B775DE"/>
    <w:rsid w:val="00B808F8"/>
    <w:rsid w:val="00B9064A"/>
    <w:rsid w:val="00B952D4"/>
    <w:rsid w:val="00BA21BC"/>
    <w:rsid w:val="00BA390D"/>
    <w:rsid w:val="00BA6086"/>
    <w:rsid w:val="00BA6145"/>
    <w:rsid w:val="00BA7F70"/>
    <w:rsid w:val="00BB0241"/>
    <w:rsid w:val="00BB3D98"/>
    <w:rsid w:val="00BC1875"/>
    <w:rsid w:val="00BC64CE"/>
    <w:rsid w:val="00BD48DF"/>
    <w:rsid w:val="00BD630E"/>
    <w:rsid w:val="00C00346"/>
    <w:rsid w:val="00C026EA"/>
    <w:rsid w:val="00C16C47"/>
    <w:rsid w:val="00C205AB"/>
    <w:rsid w:val="00C24747"/>
    <w:rsid w:val="00C25001"/>
    <w:rsid w:val="00C262BA"/>
    <w:rsid w:val="00C30D8E"/>
    <w:rsid w:val="00C41EB9"/>
    <w:rsid w:val="00C442EC"/>
    <w:rsid w:val="00C527A8"/>
    <w:rsid w:val="00C52902"/>
    <w:rsid w:val="00C6257D"/>
    <w:rsid w:val="00C73971"/>
    <w:rsid w:val="00C85EFA"/>
    <w:rsid w:val="00C865F8"/>
    <w:rsid w:val="00C90D8E"/>
    <w:rsid w:val="00C97960"/>
    <w:rsid w:val="00CA00EF"/>
    <w:rsid w:val="00CB28B3"/>
    <w:rsid w:val="00CB366C"/>
    <w:rsid w:val="00CB3900"/>
    <w:rsid w:val="00CB65AC"/>
    <w:rsid w:val="00CC18D8"/>
    <w:rsid w:val="00CD072B"/>
    <w:rsid w:val="00CE1EB6"/>
    <w:rsid w:val="00CE22A5"/>
    <w:rsid w:val="00CE64EF"/>
    <w:rsid w:val="00CF53AC"/>
    <w:rsid w:val="00D113BA"/>
    <w:rsid w:val="00D14E72"/>
    <w:rsid w:val="00D1746F"/>
    <w:rsid w:val="00D222AF"/>
    <w:rsid w:val="00D26C52"/>
    <w:rsid w:val="00D31BBC"/>
    <w:rsid w:val="00D54CB5"/>
    <w:rsid w:val="00D5638F"/>
    <w:rsid w:val="00D602F1"/>
    <w:rsid w:val="00D615E6"/>
    <w:rsid w:val="00D63B52"/>
    <w:rsid w:val="00D64A3A"/>
    <w:rsid w:val="00D75E47"/>
    <w:rsid w:val="00D75EE6"/>
    <w:rsid w:val="00D80FE4"/>
    <w:rsid w:val="00D86A5A"/>
    <w:rsid w:val="00D95F9E"/>
    <w:rsid w:val="00D96251"/>
    <w:rsid w:val="00DA6087"/>
    <w:rsid w:val="00DB2EB7"/>
    <w:rsid w:val="00DB7C5D"/>
    <w:rsid w:val="00DC3EF2"/>
    <w:rsid w:val="00DC3F54"/>
    <w:rsid w:val="00DD22F8"/>
    <w:rsid w:val="00DE2D69"/>
    <w:rsid w:val="00DE7C2C"/>
    <w:rsid w:val="00DE7F19"/>
    <w:rsid w:val="00E0455D"/>
    <w:rsid w:val="00E12996"/>
    <w:rsid w:val="00E23C32"/>
    <w:rsid w:val="00E24241"/>
    <w:rsid w:val="00E2478C"/>
    <w:rsid w:val="00E260BA"/>
    <w:rsid w:val="00E26F4D"/>
    <w:rsid w:val="00E46406"/>
    <w:rsid w:val="00E47BE7"/>
    <w:rsid w:val="00E51E81"/>
    <w:rsid w:val="00E730FA"/>
    <w:rsid w:val="00E74216"/>
    <w:rsid w:val="00E77B65"/>
    <w:rsid w:val="00E80D86"/>
    <w:rsid w:val="00E828BA"/>
    <w:rsid w:val="00EA0457"/>
    <w:rsid w:val="00EA49F5"/>
    <w:rsid w:val="00EA7CE2"/>
    <w:rsid w:val="00EB01A8"/>
    <w:rsid w:val="00EB123E"/>
    <w:rsid w:val="00ED58BC"/>
    <w:rsid w:val="00ED7A74"/>
    <w:rsid w:val="00EF37A9"/>
    <w:rsid w:val="00EF69F3"/>
    <w:rsid w:val="00F05360"/>
    <w:rsid w:val="00F054D5"/>
    <w:rsid w:val="00F07D85"/>
    <w:rsid w:val="00F1174B"/>
    <w:rsid w:val="00F1376C"/>
    <w:rsid w:val="00F20964"/>
    <w:rsid w:val="00F2490E"/>
    <w:rsid w:val="00F276F2"/>
    <w:rsid w:val="00F354D8"/>
    <w:rsid w:val="00F35542"/>
    <w:rsid w:val="00F446A9"/>
    <w:rsid w:val="00F54A40"/>
    <w:rsid w:val="00F5673D"/>
    <w:rsid w:val="00F66422"/>
    <w:rsid w:val="00F7725A"/>
    <w:rsid w:val="00F8028D"/>
    <w:rsid w:val="00F81214"/>
    <w:rsid w:val="00F976F5"/>
    <w:rsid w:val="00FB0058"/>
    <w:rsid w:val="00FD76A7"/>
    <w:rsid w:val="00FE103C"/>
    <w:rsid w:val="00FF0CAE"/>
    <w:rsid w:val="00FF1A0D"/>
    <w:rsid w:val="00FF4DA5"/>
    <w:rsid w:val="00FF71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855775-B455-4B80-A481-B3AEC8A09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2397"/>
    <w:pPr>
      <w:ind w:left="720"/>
      <w:contextualSpacing/>
    </w:pPr>
  </w:style>
  <w:style w:type="character" w:styleId="Hyperlink">
    <w:name w:val="Hyperlink"/>
    <w:basedOn w:val="DefaultParagraphFont"/>
    <w:uiPriority w:val="99"/>
    <w:unhideWhenUsed/>
    <w:rsid w:val="005F60F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garthorne.reserve@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8DE707C0</Template>
  <TotalTime>1</TotalTime>
  <Pages>2</Pages>
  <Words>525</Words>
  <Characters>2994</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Austin</dc:creator>
  <cp:keywords/>
  <dc:description/>
  <cp:lastModifiedBy>Kyle, Jessica</cp:lastModifiedBy>
  <cp:revision>3</cp:revision>
  <dcterms:created xsi:type="dcterms:W3CDTF">2019-09-19T07:47:00Z</dcterms:created>
  <dcterms:modified xsi:type="dcterms:W3CDTF">2019-09-19T07:47:00Z</dcterms:modified>
</cp:coreProperties>
</file>