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7398" w:rsidRPr="00517398" w:rsidRDefault="00517398">
      <w:pPr>
        <w:rPr>
          <w:b/>
          <w:sz w:val="28"/>
          <w:szCs w:val="28"/>
        </w:rPr>
      </w:pPr>
      <w:bookmarkStart w:id="0" w:name="_GoBack"/>
      <w:bookmarkEnd w:id="0"/>
      <w:r w:rsidRPr="00517398">
        <w:rPr>
          <w:b/>
          <w:sz w:val="28"/>
          <w:szCs w:val="28"/>
        </w:rPr>
        <w:t>Friends of Garthorne Road Nature Reserve</w:t>
      </w:r>
    </w:p>
    <w:p w:rsidR="00517398" w:rsidRDefault="00517398"/>
    <w:p w:rsidR="00FF1A0D" w:rsidRDefault="00517398">
      <w:pPr>
        <w:rPr>
          <w:b/>
          <w:sz w:val="24"/>
          <w:szCs w:val="24"/>
        </w:rPr>
      </w:pPr>
      <w:r w:rsidRPr="00517398">
        <w:rPr>
          <w:b/>
          <w:sz w:val="24"/>
          <w:szCs w:val="24"/>
        </w:rPr>
        <w:t>Minutes of meeting of 25 June 2019</w:t>
      </w:r>
    </w:p>
    <w:p w:rsidR="00517398" w:rsidRDefault="00517398">
      <w:pPr>
        <w:rPr>
          <w:sz w:val="24"/>
          <w:szCs w:val="24"/>
        </w:rPr>
      </w:pPr>
      <w:r w:rsidRPr="00517398">
        <w:rPr>
          <w:b/>
          <w:sz w:val="24"/>
          <w:szCs w:val="24"/>
        </w:rPr>
        <w:t>Present</w:t>
      </w:r>
      <w:r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 Ernest </w:t>
      </w:r>
      <w:proofErr w:type="gramStart"/>
      <w:r>
        <w:rPr>
          <w:sz w:val="24"/>
          <w:szCs w:val="24"/>
        </w:rPr>
        <w:t xml:space="preserve">Thomason </w:t>
      </w:r>
      <w:r w:rsidR="009D427A">
        <w:rPr>
          <w:sz w:val="24"/>
          <w:szCs w:val="24"/>
        </w:rPr>
        <w:t xml:space="preserve"> (</w:t>
      </w:r>
      <w:proofErr w:type="gramEnd"/>
      <w:r>
        <w:rPr>
          <w:sz w:val="24"/>
          <w:szCs w:val="24"/>
        </w:rPr>
        <w:t>Chair</w:t>
      </w:r>
      <w:r w:rsidR="009D427A">
        <w:rPr>
          <w:sz w:val="24"/>
          <w:szCs w:val="24"/>
        </w:rPr>
        <w:t>)</w:t>
      </w:r>
    </w:p>
    <w:p w:rsidR="00517398" w:rsidRDefault="0051739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Pippa</w:t>
      </w:r>
      <w:r w:rsidR="009D427A">
        <w:rPr>
          <w:sz w:val="24"/>
          <w:szCs w:val="24"/>
        </w:rPr>
        <w:t xml:space="preserve"> Morris</w:t>
      </w:r>
    </w:p>
    <w:p w:rsidR="00517398" w:rsidRDefault="0051739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proofErr w:type="gramStart"/>
      <w:r>
        <w:rPr>
          <w:sz w:val="24"/>
          <w:szCs w:val="24"/>
        </w:rPr>
        <w:t>Ami</w:t>
      </w:r>
      <w:r w:rsidR="009D427A">
        <w:rPr>
          <w:sz w:val="24"/>
          <w:szCs w:val="24"/>
        </w:rPr>
        <w:t xml:space="preserve">  Evans</w:t>
      </w:r>
      <w:proofErr w:type="gramEnd"/>
    </w:p>
    <w:p w:rsidR="00517398" w:rsidRDefault="0051739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Jessica Kyle</w:t>
      </w:r>
    </w:p>
    <w:p w:rsidR="00517398" w:rsidRDefault="0051739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Sue </w:t>
      </w:r>
      <w:proofErr w:type="gramStart"/>
      <w:r>
        <w:rPr>
          <w:sz w:val="24"/>
          <w:szCs w:val="24"/>
        </w:rPr>
        <w:t xml:space="preserve">Austin  </w:t>
      </w:r>
      <w:r w:rsidR="009D427A">
        <w:rPr>
          <w:sz w:val="24"/>
          <w:szCs w:val="24"/>
        </w:rPr>
        <w:t>(</w:t>
      </w:r>
      <w:proofErr w:type="gramEnd"/>
      <w:r>
        <w:rPr>
          <w:sz w:val="24"/>
          <w:szCs w:val="24"/>
        </w:rPr>
        <w:t>secretary</w:t>
      </w:r>
      <w:r w:rsidR="009D427A">
        <w:rPr>
          <w:sz w:val="24"/>
          <w:szCs w:val="24"/>
        </w:rPr>
        <w:t>)</w:t>
      </w:r>
    </w:p>
    <w:p w:rsidR="009D427A" w:rsidRDefault="009D427A">
      <w:pPr>
        <w:rPr>
          <w:sz w:val="24"/>
          <w:szCs w:val="24"/>
        </w:rPr>
      </w:pPr>
      <w:r w:rsidRPr="009D427A">
        <w:rPr>
          <w:b/>
          <w:sz w:val="24"/>
          <w:szCs w:val="24"/>
        </w:rPr>
        <w:t>Apologies: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 Ian Stone</w:t>
      </w:r>
      <w:proofErr w:type="gramStart"/>
      <w:r w:rsidR="004F3E77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 Nick</w:t>
      </w:r>
      <w:proofErr w:type="gramEnd"/>
      <w:r>
        <w:rPr>
          <w:sz w:val="24"/>
          <w:szCs w:val="24"/>
        </w:rPr>
        <w:t xml:space="preserve"> Lee</w:t>
      </w:r>
    </w:p>
    <w:p w:rsidR="009D427A" w:rsidRDefault="009D427A">
      <w:pPr>
        <w:rPr>
          <w:sz w:val="24"/>
          <w:szCs w:val="24"/>
        </w:rPr>
      </w:pPr>
    </w:p>
    <w:p w:rsidR="00517398" w:rsidRDefault="004F3E77" w:rsidP="003850C4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Recent</w:t>
      </w:r>
      <w:r w:rsidR="003850C4" w:rsidRPr="003850C4">
        <w:rPr>
          <w:b/>
          <w:sz w:val="24"/>
          <w:szCs w:val="24"/>
        </w:rPr>
        <w:t xml:space="preserve"> Open Days</w:t>
      </w:r>
    </w:p>
    <w:p w:rsidR="003850C4" w:rsidRDefault="003850C4" w:rsidP="003850C4">
      <w:pPr>
        <w:ind w:left="1440"/>
        <w:rPr>
          <w:sz w:val="24"/>
          <w:szCs w:val="24"/>
        </w:rPr>
      </w:pPr>
      <w:r>
        <w:rPr>
          <w:sz w:val="24"/>
          <w:szCs w:val="24"/>
        </w:rPr>
        <w:t>The open days had been successful in attracting visitors as follows:</w:t>
      </w:r>
    </w:p>
    <w:p w:rsidR="003850C4" w:rsidRDefault="003850C4" w:rsidP="003850C4">
      <w:pPr>
        <w:ind w:left="1440"/>
        <w:rPr>
          <w:sz w:val="24"/>
          <w:szCs w:val="24"/>
        </w:rPr>
      </w:pPr>
      <w:r>
        <w:rPr>
          <w:sz w:val="24"/>
          <w:szCs w:val="24"/>
        </w:rPr>
        <w:t>April 45 visitors</w:t>
      </w:r>
    </w:p>
    <w:p w:rsidR="003850C4" w:rsidRDefault="003850C4" w:rsidP="003850C4">
      <w:pPr>
        <w:ind w:left="1440"/>
        <w:rPr>
          <w:sz w:val="24"/>
          <w:szCs w:val="24"/>
        </w:rPr>
      </w:pPr>
      <w:r>
        <w:rPr>
          <w:sz w:val="24"/>
          <w:szCs w:val="24"/>
        </w:rPr>
        <w:t>May 23 visitors</w:t>
      </w:r>
    </w:p>
    <w:p w:rsidR="003850C4" w:rsidRDefault="003850C4" w:rsidP="003850C4">
      <w:pPr>
        <w:ind w:left="1440"/>
        <w:rPr>
          <w:sz w:val="24"/>
          <w:szCs w:val="24"/>
        </w:rPr>
      </w:pPr>
      <w:proofErr w:type="gramStart"/>
      <w:r>
        <w:rPr>
          <w:sz w:val="24"/>
          <w:szCs w:val="24"/>
        </w:rPr>
        <w:t>June  24</w:t>
      </w:r>
      <w:proofErr w:type="gramEnd"/>
      <w:r>
        <w:rPr>
          <w:sz w:val="24"/>
          <w:szCs w:val="24"/>
        </w:rPr>
        <w:t xml:space="preserve"> visitors</w:t>
      </w:r>
    </w:p>
    <w:p w:rsidR="003850C4" w:rsidRDefault="003850C4" w:rsidP="003850C4">
      <w:pPr>
        <w:ind w:left="1440"/>
        <w:rPr>
          <w:sz w:val="24"/>
          <w:szCs w:val="24"/>
        </w:rPr>
      </w:pPr>
    </w:p>
    <w:p w:rsidR="003850C4" w:rsidRDefault="003850C4" w:rsidP="003850C4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3850C4">
        <w:rPr>
          <w:b/>
          <w:sz w:val="24"/>
          <w:szCs w:val="24"/>
        </w:rPr>
        <w:t>Finances and Funding</w:t>
      </w:r>
    </w:p>
    <w:p w:rsidR="003850C4" w:rsidRDefault="003850C4" w:rsidP="003850C4">
      <w:pPr>
        <w:ind w:left="1440"/>
        <w:rPr>
          <w:sz w:val="24"/>
          <w:szCs w:val="24"/>
        </w:rPr>
      </w:pPr>
      <w:r>
        <w:rPr>
          <w:sz w:val="24"/>
          <w:szCs w:val="24"/>
        </w:rPr>
        <w:t>Nick (treasurer) had submitted a report</w:t>
      </w:r>
      <w:r w:rsidR="00F16F87">
        <w:rPr>
          <w:sz w:val="24"/>
          <w:szCs w:val="24"/>
        </w:rPr>
        <w:t>, informing the committee of funds of £89.10 in hand. A bank account would be opened in due course.</w:t>
      </w:r>
    </w:p>
    <w:p w:rsidR="00F16F87" w:rsidRDefault="00F16F87" w:rsidP="003850C4">
      <w:pPr>
        <w:ind w:left="1440"/>
        <w:rPr>
          <w:sz w:val="24"/>
          <w:szCs w:val="24"/>
        </w:rPr>
      </w:pPr>
      <w:r>
        <w:rPr>
          <w:sz w:val="24"/>
          <w:szCs w:val="24"/>
        </w:rPr>
        <w:t>He thanked Jess for her fund-raising efforts.</w:t>
      </w:r>
    </w:p>
    <w:p w:rsidR="00F16F87" w:rsidRDefault="00F16F87" w:rsidP="003850C4">
      <w:pPr>
        <w:ind w:left="1440"/>
        <w:rPr>
          <w:sz w:val="24"/>
          <w:szCs w:val="24"/>
        </w:rPr>
      </w:pPr>
      <w:r>
        <w:rPr>
          <w:sz w:val="24"/>
          <w:szCs w:val="24"/>
        </w:rPr>
        <w:t>Jess reported that funds had been obtained from the Ernest White fund and the following items had been purchased:</w:t>
      </w:r>
    </w:p>
    <w:p w:rsidR="00F16F87" w:rsidRDefault="00F16F87" w:rsidP="003850C4">
      <w:pPr>
        <w:ind w:left="1440"/>
        <w:rPr>
          <w:sz w:val="24"/>
          <w:szCs w:val="24"/>
        </w:rPr>
      </w:pPr>
      <w:r>
        <w:rPr>
          <w:sz w:val="24"/>
          <w:szCs w:val="24"/>
        </w:rPr>
        <w:t>Flasks for tea or coffee</w:t>
      </w:r>
    </w:p>
    <w:p w:rsidR="00F16F87" w:rsidRDefault="00F16F87" w:rsidP="003850C4">
      <w:pPr>
        <w:ind w:left="1440"/>
        <w:rPr>
          <w:sz w:val="24"/>
          <w:szCs w:val="24"/>
        </w:rPr>
      </w:pPr>
      <w:r>
        <w:rPr>
          <w:sz w:val="24"/>
          <w:szCs w:val="24"/>
        </w:rPr>
        <w:t>A table and chairs for the entrance</w:t>
      </w:r>
    </w:p>
    <w:p w:rsidR="00F16F87" w:rsidRDefault="00F16F87" w:rsidP="003850C4">
      <w:pPr>
        <w:ind w:left="1440"/>
        <w:rPr>
          <w:sz w:val="24"/>
          <w:szCs w:val="24"/>
        </w:rPr>
      </w:pPr>
      <w:r>
        <w:rPr>
          <w:sz w:val="24"/>
          <w:szCs w:val="24"/>
        </w:rPr>
        <w:t>A bell for announcing the closure of the reserve.</w:t>
      </w:r>
    </w:p>
    <w:p w:rsidR="00F16F87" w:rsidRDefault="00F16F87" w:rsidP="003850C4">
      <w:pPr>
        <w:ind w:left="1440"/>
        <w:rPr>
          <w:sz w:val="24"/>
          <w:szCs w:val="24"/>
        </w:rPr>
      </w:pPr>
      <w:r>
        <w:rPr>
          <w:sz w:val="24"/>
          <w:szCs w:val="24"/>
        </w:rPr>
        <w:t>The total cost was £500 approx.</w:t>
      </w:r>
    </w:p>
    <w:p w:rsidR="00F16F87" w:rsidRDefault="00F16F87" w:rsidP="003850C4">
      <w:pPr>
        <w:ind w:left="1440"/>
        <w:rPr>
          <w:sz w:val="24"/>
          <w:szCs w:val="24"/>
        </w:rPr>
      </w:pPr>
      <w:r>
        <w:rPr>
          <w:sz w:val="24"/>
          <w:szCs w:val="24"/>
        </w:rPr>
        <w:t>The items were currently stored in the shed at the reserve.</w:t>
      </w:r>
    </w:p>
    <w:p w:rsidR="00F16F87" w:rsidRDefault="00F16F87" w:rsidP="003850C4">
      <w:pPr>
        <w:ind w:left="1440"/>
        <w:rPr>
          <w:sz w:val="24"/>
          <w:szCs w:val="24"/>
        </w:rPr>
      </w:pPr>
      <w:r w:rsidRPr="00F16F87">
        <w:rPr>
          <w:b/>
          <w:sz w:val="24"/>
          <w:szCs w:val="24"/>
        </w:rPr>
        <w:t>Greening Fund</w:t>
      </w:r>
      <w:r>
        <w:rPr>
          <w:sz w:val="24"/>
          <w:szCs w:val="24"/>
        </w:rPr>
        <w:t>. Funds may be available in future from this fund. Jess will inform the committee when a bid can be submitted. This has to be done by a member of the committee.</w:t>
      </w:r>
    </w:p>
    <w:p w:rsidR="00F16F87" w:rsidRDefault="00F16F87" w:rsidP="003850C4">
      <w:pPr>
        <w:ind w:left="1440"/>
        <w:rPr>
          <w:sz w:val="24"/>
          <w:szCs w:val="24"/>
        </w:rPr>
      </w:pPr>
      <w:r>
        <w:rPr>
          <w:b/>
          <w:sz w:val="24"/>
          <w:szCs w:val="24"/>
        </w:rPr>
        <w:t>Graffiti on shed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artwork sign.</w:t>
      </w:r>
      <w:r>
        <w:rPr>
          <w:sz w:val="24"/>
          <w:szCs w:val="24"/>
        </w:rPr>
        <w:t xml:space="preserve"> It was suggested that the graffiti should be removed.</w:t>
      </w:r>
    </w:p>
    <w:p w:rsidR="00F16F87" w:rsidRDefault="00F16F87" w:rsidP="003850C4">
      <w:pPr>
        <w:ind w:left="1440"/>
        <w:rPr>
          <w:sz w:val="24"/>
          <w:szCs w:val="24"/>
        </w:rPr>
      </w:pPr>
      <w:r>
        <w:rPr>
          <w:b/>
          <w:sz w:val="24"/>
          <w:szCs w:val="24"/>
        </w:rPr>
        <w:t>Action:</w:t>
      </w:r>
      <w:r>
        <w:rPr>
          <w:sz w:val="24"/>
          <w:szCs w:val="24"/>
        </w:rPr>
        <w:t xml:space="preserve"> Jess offered to contact the artist responsible for the sign to ask for it to be restored. </w:t>
      </w:r>
    </w:p>
    <w:p w:rsidR="006A0D46" w:rsidRDefault="006A0D46" w:rsidP="003850C4">
      <w:pPr>
        <w:ind w:left="1440"/>
        <w:rPr>
          <w:sz w:val="24"/>
          <w:szCs w:val="24"/>
        </w:rPr>
      </w:pPr>
    </w:p>
    <w:p w:rsidR="00F16F87" w:rsidRDefault="00F16F87" w:rsidP="00F16F87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F16F87">
        <w:rPr>
          <w:b/>
          <w:sz w:val="24"/>
          <w:szCs w:val="24"/>
        </w:rPr>
        <w:t>Dates of open days and task days</w:t>
      </w:r>
    </w:p>
    <w:p w:rsidR="006A0D46" w:rsidRDefault="006A0D46" w:rsidP="006A0D46">
      <w:pPr>
        <w:ind w:left="1440"/>
        <w:rPr>
          <w:sz w:val="24"/>
          <w:szCs w:val="24"/>
        </w:rPr>
      </w:pPr>
      <w:r w:rsidRPr="00C344E1">
        <w:rPr>
          <w:b/>
          <w:sz w:val="24"/>
          <w:szCs w:val="24"/>
        </w:rPr>
        <w:lastRenderedPageBreak/>
        <w:t>Remaining open days for 2019</w:t>
      </w:r>
      <w:r>
        <w:rPr>
          <w:sz w:val="24"/>
          <w:szCs w:val="24"/>
        </w:rPr>
        <w:t>:</w:t>
      </w:r>
    </w:p>
    <w:p w:rsidR="006A0D46" w:rsidRDefault="006A0D46" w:rsidP="006A0D46">
      <w:pPr>
        <w:ind w:left="1440"/>
        <w:rPr>
          <w:sz w:val="24"/>
          <w:szCs w:val="24"/>
        </w:rPr>
      </w:pPr>
      <w:r>
        <w:rPr>
          <w:sz w:val="24"/>
          <w:szCs w:val="24"/>
        </w:rPr>
        <w:t>July 20   (Ian and Pippa on the gate)</w:t>
      </w:r>
    </w:p>
    <w:p w:rsidR="006A0D46" w:rsidRDefault="006A0D46" w:rsidP="006A0D46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August </w:t>
      </w:r>
      <w:proofErr w:type="gramStart"/>
      <w:r>
        <w:rPr>
          <w:sz w:val="24"/>
          <w:szCs w:val="24"/>
        </w:rPr>
        <w:t>17  (</w:t>
      </w:r>
      <w:proofErr w:type="gramEnd"/>
      <w:r>
        <w:rPr>
          <w:sz w:val="24"/>
          <w:szCs w:val="24"/>
        </w:rPr>
        <w:t>Nick and Sue on the gate</w:t>
      </w:r>
    </w:p>
    <w:p w:rsidR="006A0D46" w:rsidRDefault="006A0D46" w:rsidP="006A0D46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Sept 21 </w:t>
      </w:r>
      <w:r w:rsidR="00C344E1">
        <w:rPr>
          <w:sz w:val="24"/>
          <w:szCs w:val="24"/>
        </w:rPr>
        <w:t>Bake-off event</w:t>
      </w:r>
    </w:p>
    <w:p w:rsidR="00C344E1" w:rsidRDefault="00C344E1" w:rsidP="006A0D46">
      <w:pPr>
        <w:ind w:left="1440"/>
        <w:rPr>
          <w:b/>
          <w:sz w:val="24"/>
          <w:szCs w:val="24"/>
        </w:rPr>
      </w:pPr>
      <w:r w:rsidRPr="00C344E1">
        <w:rPr>
          <w:b/>
          <w:sz w:val="24"/>
          <w:szCs w:val="24"/>
        </w:rPr>
        <w:t>Task days</w:t>
      </w:r>
      <w:r>
        <w:rPr>
          <w:b/>
          <w:sz w:val="24"/>
          <w:szCs w:val="24"/>
        </w:rPr>
        <w:t>:</w:t>
      </w:r>
    </w:p>
    <w:p w:rsidR="00C344E1" w:rsidRDefault="00C344E1" w:rsidP="006A0D46">
      <w:pPr>
        <w:ind w:left="1440"/>
        <w:rPr>
          <w:sz w:val="24"/>
          <w:szCs w:val="24"/>
        </w:rPr>
      </w:pPr>
      <w:r>
        <w:rPr>
          <w:sz w:val="24"/>
          <w:szCs w:val="24"/>
        </w:rPr>
        <w:t>Sun 7 July</w:t>
      </w:r>
    </w:p>
    <w:p w:rsidR="00C344E1" w:rsidRDefault="00C344E1" w:rsidP="006A0D46">
      <w:pPr>
        <w:ind w:left="1440"/>
        <w:rPr>
          <w:sz w:val="24"/>
          <w:szCs w:val="24"/>
        </w:rPr>
      </w:pPr>
      <w:r>
        <w:rPr>
          <w:sz w:val="24"/>
          <w:szCs w:val="24"/>
        </w:rPr>
        <w:t>Sat 7 September</w:t>
      </w:r>
    </w:p>
    <w:p w:rsidR="00C344E1" w:rsidRDefault="00C344E1" w:rsidP="006A0D46">
      <w:pPr>
        <w:ind w:left="1440"/>
        <w:rPr>
          <w:sz w:val="24"/>
          <w:szCs w:val="24"/>
        </w:rPr>
      </w:pPr>
      <w:r>
        <w:rPr>
          <w:sz w:val="24"/>
          <w:szCs w:val="24"/>
        </w:rPr>
        <w:t>Sun 29 September</w:t>
      </w:r>
    </w:p>
    <w:p w:rsidR="00C344E1" w:rsidRDefault="00C344E1" w:rsidP="006A0D46">
      <w:pPr>
        <w:ind w:left="1440"/>
        <w:rPr>
          <w:sz w:val="24"/>
          <w:szCs w:val="24"/>
        </w:rPr>
      </w:pPr>
    </w:p>
    <w:p w:rsidR="004F3E77" w:rsidRDefault="004F3E77" w:rsidP="00C344E1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C344E1">
        <w:rPr>
          <w:sz w:val="24"/>
          <w:szCs w:val="24"/>
        </w:rPr>
        <w:t>Additional open days were discussed.</w:t>
      </w:r>
    </w:p>
    <w:p w:rsidR="00C344E1" w:rsidRPr="004F3E77" w:rsidRDefault="00C344E1" w:rsidP="004F3E77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4F3E77">
        <w:rPr>
          <w:sz w:val="24"/>
          <w:szCs w:val="24"/>
        </w:rPr>
        <w:t xml:space="preserve">It was agreed to open the reserve for a family day, </w:t>
      </w:r>
    </w:p>
    <w:p w:rsidR="00C344E1" w:rsidRDefault="004F3E77" w:rsidP="00C344E1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="00C344E1">
        <w:rPr>
          <w:sz w:val="24"/>
          <w:szCs w:val="24"/>
        </w:rPr>
        <w:t xml:space="preserve"> </w:t>
      </w:r>
      <w:proofErr w:type="gramStart"/>
      <w:r w:rsidR="00C344E1">
        <w:rPr>
          <w:sz w:val="24"/>
          <w:szCs w:val="24"/>
        </w:rPr>
        <w:t>following</w:t>
      </w:r>
      <w:proofErr w:type="gramEnd"/>
      <w:r w:rsidR="00C344E1">
        <w:rPr>
          <w:sz w:val="24"/>
          <w:szCs w:val="24"/>
        </w:rPr>
        <w:t xml:space="preserve"> the success of 2018, on </w:t>
      </w:r>
      <w:r w:rsidR="00C344E1" w:rsidRPr="00C344E1">
        <w:rPr>
          <w:b/>
          <w:sz w:val="24"/>
          <w:szCs w:val="24"/>
        </w:rPr>
        <w:t>Friday October 15 from 3.30 – 5.00 pm</w:t>
      </w:r>
    </w:p>
    <w:p w:rsidR="00C344E1" w:rsidRDefault="004F3E77" w:rsidP="00C344E1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       </w:t>
      </w:r>
      <w:r w:rsidR="00C344E1">
        <w:rPr>
          <w:b/>
          <w:sz w:val="24"/>
          <w:szCs w:val="24"/>
        </w:rPr>
        <w:t xml:space="preserve">Action: </w:t>
      </w:r>
      <w:r w:rsidR="00C344E1" w:rsidRPr="004F3E77">
        <w:rPr>
          <w:sz w:val="24"/>
          <w:szCs w:val="24"/>
        </w:rPr>
        <w:t>a</w:t>
      </w:r>
      <w:r w:rsidR="00C344E1">
        <w:rPr>
          <w:b/>
          <w:sz w:val="24"/>
          <w:szCs w:val="24"/>
        </w:rPr>
        <w:t xml:space="preserve">) </w:t>
      </w:r>
      <w:r>
        <w:rPr>
          <w:sz w:val="24"/>
          <w:szCs w:val="24"/>
        </w:rPr>
        <w:t>Jess to c</w:t>
      </w:r>
      <w:r w:rsidR="00C344E1">
        <w:rPr>
          <w:sz w:val="24"/>
          <w:szCs w:val="24"/>
        </w:rPr>
        <w:t xml:space="preserve">ontact </w:t>
      </w:r>
      <w:proofErr w:type="spellStart"/>
      <w:r w:rsidR="00C344E1">
        <w:rPr>
          <w:sz w:val="24"/>
          <w:szCs w:val="24"/>
        </w:rPr>
        <w:t>Dalmain</w:t>
      </w:r>
      <w:proofErr w:type="spellEnd"/>
      <w:r w:rsidR="00C344E1">
        <w:rPr>
          <w:sz w:val="24"/>
          <w:szCs w:val="24"/>
        </w:rPr>
        <w:t xml:space="preserve"> </w:t>
      </w:r>
      <w:proofErr w:type="gramStart"/>
      <w:r w:rsidR="00C344E1">
        <w:rPr>
          <w:sz w:val="24"/>
          <w:szCs w:val="24"/>
        </w:rPr>
        <w:t>school</w:t>
      </w:r>
      <w:proofErr w:type="gramEnd"/>
      <w:r w:rsidR="00C344E1">
        <w:rPr>
          <w:sz w:val="24"/>
          <w:szCs w:val="24"/>
        </w:rPr>
        <w:t xml:space="preserve"> to advertise the family day</w:t>
      </w:r>
    </w:p>
    <w:p w:rsidR="00C344E1" w:rsidRDefault="00C344E1" w:rsidP="00C344E1">
      <w:pPr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4F3E77"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>b) Pippa to contact Forest School te</w:t>
      </w:r>
      <w:r w:rsidR="004F3E77">
        <w:rPr>
          <w:sz w:val="24"/>
          <w:szCs w:val="24"/>
        </w:rPr>
        <w:t xml:space="preserve">acher at </w:t>
      </w:r>
      <w:proofErr w:type="spellStart"/>
      <w:r w:rsidR="004F3E77">
        <w:rPr>
          <w:sz w:val="24"/>
          <w:szCs w:val="24"/>
        </w:rPr>
        <w:t>Dalmain</w:t>
      </w:r>
      <w:proofErr w:type="spellEnd"/>
      <w:r w:rsidR="004F3E77">
        <w:rPr>
          <w:sz w:val="24"/>
          <w:szCs w:val="24"/>
        </w:rPr>
        <w:t xml:space="preserve"> for a possible </w:t>
      </w:r>
      <w:r>
        <w:rPr>
          <w:sz w:val="24"/>
          <w:szCs w:val="24"/>
        </w:rPr>
        <w:t>bug hunt.</w:t>
      </w:r>
    </w:p>
    <w:p w:rsidR="004F3E77" w:rsidRDefault="00C344E1" w:rsidP="004F3E77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4F3E77">
        <w:rPr>
          <w:sz w:val="24"/>
          <w:szCs w:val="24"/>
        </w:rPr>
        <w:t>Sue reported a request from a visitor for a bird walk during the late autumn.</w:t>
      </w:r>
    </w:p>
    <w:p w:rsidR="00C344E1" w:rsidRDefault="004F3E77" w:rsidP="004F3E77">
      <w:pPr>
        <w:ind w:left="55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C344E1" w:rsidRPr="004F3E77">
        <w:rPr>
          <w:sz w:val="24"/>
          <w:szCs w:val="24"/>
        </w:rPr>
        <w:t xml:space="preserve"> Sat November 16 </w:t>
      </w:r>
      <w:r w:rsidR="00C344E1">
        <w:rPr>
          <w:sz w:val="24"/>
          <w:szCs w:val="24"/>
        </w:rPr>
        <w:t xml:space="preserve">  was suggested for this.</w:t>
      </w:r>
    </w:p>
    <w:p w:rsidR="00C344E1" w:rsidRDefault="004F3E77" w:rsidP="00C344E1">
      <w:pPr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C344E1">
        <w:rPr>
          <w:sz w:val="24"/>
          <w:szCs w:val="24"/>
        </w:rPr>
        <w:t xml:space="preserve"> </w:t>
      </w:r>
      <w:r w:rsidR="00C344E1" w:rsidRPr="00C344E1">
        <w:rPr>
          <w:b/>
          <w:sz w:val="24"/>
          <w:szCs w:val="24"/>
        </w:rPr>
        <w:t>Action</w:t>
      </w:r>
      <w:r w:rsidR="00C344E1">
        <w:rPr>
          <w:b/>
          <w:sz w:val="24"/>
          <w:szCs w:val="24"/>
        </w:rPr>
        <w:t xml:space="preserve">: </w:t>
      </w:r>
      <w:r w:rsidR="00C344E1" w:rsidRPr="004F3E77">
        <w:rPr>
          <w:sz w:val="24"/>
          <w:szCs w:val="24"/>
        </w:rPr>
        <w:t>a)</w:t>
      </w:r>
      <w:r w:rsidR="00C344E1">
        <w:rPr>
          <w:b/>
          <w:sz w:val="24"/>
          <w:szCs w:val="24"/>
        </w:rPr>
        <w:t xml:space="preserve"> </w:t>
      </w:r>
      <w:r w:rsidR="00C344E1">
        <w:rPr>
          <w:sz w:val="24"/>
          <w:szCs w:val="24"/>
        </w:rPr>
        <w:t>Ernie to check if he will be available to lead a walk on this date.</w:t>
      </w:r>
    </w:p>
    <w:p w:rsidR="00C344E1" w:rsidRPr="00C344E1" w:rsidRDefault="004F3E77" w:rsidP="00C344E1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C344E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C344E1">
        <w:rPr>
          <w:sz w:val="24"/>
          <w:szCs w:val="24"/>
        </w:rPr>
        <w:t xml:space="preserve">b) Sue to sound out recent visitors to gauge likely interest.     </w:t>
      </w:r>
    </w:p>
    <w:p w:rsidR="00C344E1" w:rsidRDefault="00C344E1" w:rsidP="00C344E1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C344E1">
        <w:rPr>
          <w:b/>
          <w:sz w:val="24"/>
          <w:szCs w:val="24"/>
        </w:rPr>
        <w:t>Arrangements for bake-off event</w:t>
      </w:r>
    </w:p>
    <w:p w:rsidR="00C344E1" w:rsidRDefault="00C344E1" w:rsidP="00C344E1">
      <w:pPr>
        <w:ind w:left="1440"/>
        <w:rPr>
          <w:sz w:val="24"/>
          <w:szCs w:val="24"/>
        </w:rPr>
      </w:pPr>
      <w:r w:rsidRPr="00C344E1">
        <w:rPr>
          <w:sz w:val="24"/>
          <w:szCs w:val="24"/>
        </w:rPr>
        <w:t xml:space="preserve">It </w:t>
      </w:r>
      <w:r>
        <w:rPr>
          <w:sz w:val="24"/>
          <w:szCs w:val="24"/>
        </w:rPr>
        <w:t>was agreed;</w:t>
      </w:r>
    </w:p>
    <w:p w:rsidR="00C344E1" w:rsidRDefault="00C344E1" w:rsidP="00C344E1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There would be two categories of entry: adults and children under 16 years</w:t>
      </w:r>
    </w:p>
    <w:p w:rsidR="00C344E1" w:rsidRDefault="00C344E1" w:rsidP="00C344E1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Entries to be received at latest one week in advance</w:t>
      </w:r>
    </w:p>
    <w:p w:rsidR="00C344E1" w:rsidRDefault="00C344E1" w:rsidP="00C344E1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 disclaimer that allergies could not be guarded against and were the responsibility of visitors</w:t>
      </w:r>
    </w:p>
    <w:p w:rsidR="00C344E1" w:rsidRDefault="00C344E1" w:rsidP="00C344E1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 gazebo would be useful</w:t>
      </w:r>
    </w:p>
    <w:p w:rsidR="004F3E77" w:rsidRDefault="004F3E77" w:rsidP="004F3E77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        </w:t>
      </w:r>
      <w:r w:rsidR="00C344E1" w:rsidRPr="00C344E1">
        <w:rPr>
          <w:b/>
          <w:sz w:val="24"/>
          <w:szCs w:val="24"/>
        </w:rPr>
        <w:t>Action</w:t>
      </w:r>
      <w:r w:rsidR="00C344E1">
        <w:rPr>
          <w:b/>
          <w:sz w:val="24"/>
          <w:szCs w:val="24"/>
        </w:rPr>
        <w:t xml:space="preserve">: a) </w:t>
      </w:r>
      <w:r w:rsidR="00C344E1">
        <w:rPr>
          <w:sz w:val="24"/>
          <w:szCs w:val="24"/>
        </w:rPr>
        <w:t xml:space="preserve">Ian and Pippa to coordinate arrangements, liaising with Sebastian Roche </w:t>
      </w:r>
      <w:r>
        <w:rPr>
          <w:sz w:val="24"/>
          <w:szCs w:val="24"/>
        </w:rPr>
        <w:t xml:space="preserve"> </w:t>
      </w:r>
    </w:p>
    <w:p w:rsidR="00C344E1" w:rsidRDefault="004F3E77" w:rsidP="004F3E77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</w:t>
      </w:r>
      <w:proofErr w:type="gramStart"/>
      <w:r>
        <w:rPr>
          <w:sz w:val="24"/>
          <w:szCs w:val="24"/>
        </w:rPr>
        <w:t>over</w:t>
      </w:r>
      <w:proofErr w:type="gramEnd"/>
      <w:r w:rsidR="00C344E1">
        <w:rPr>
          <w:sz w:val="24"/>
          <w:szCs w:val="24"/>
        </w:rPr>
        <w:t xml:space="preserve"> the trophy and marketing.</w:t>
      </w:r>
    </w:p>
    <w:p w:rsidR="00C344E1" w:rsidRDefault="004F3E77" w:rsidP="004F3E77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</w:t>
      </w:r>
      <w:r w:rsidR="00C344E1">
        <w:rPr>
          <w:b/>
          <w:sz w:val="24"/>
          <w:szCs w:val="24"/>
        </w:rPr>
        <w:t xml:space="preserve"> b) </w:t>
      </w:r>
      <w:r w:rsidR="00C344E1">
        <w:rPr>
          <w:sz w:val="24"/>
          <w:szCs w:val="24"/>
        </w:rPr>
        <w:t>Nick to provide a gazebo</w:t>
      </w:r>
    </w:p>
    <w:p w:rsidR="00C344E1" w:rsidRDefault="00C344E1" w:rsidP="00C344E1">
      <w:pPr>
        <w:ind w:left="14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</w:t>
      </w:r>
    </w:p>
    <w:p w:rsidR="00C344E1" w:rsidRPr="00C344E1" w:rsidRDefault="00C344E1" w:rsidP="00C344E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C344E1">
        <w:rPr>
          <w:b/>
          <w:sz w:val="24"/>
          <w:szCs w:val="24"/>
        </w:rPr>
        <w:t>Publicity</w:t>
      </w:r>
    </w:p>
    <w:p w:rsidR="00C344E1" w:rsidRDefault="00C344E1" w:rsidP="00C344E1">
      <w:pPr>
        <w:ind w:left="1440"/>
        <w:rPr>
          <w:sz w:val="24"/>
          <w:szCs w:val="24"/>
        </w:rPr>
      </w:pPr>
      <w:r>
        <w:rPr>
          <w:sz w:val="24"/>
          <w:szCs w:val="24"/>
        </w:rPr>
        <w:t>According to visitors the most effective advertising so far seems to be posters displayed in the street and by the station. It was agreed to continue this method.</w:t>
      </w:r>
    </w:p>
    <w:p w:rsidR="00C344E1" w:rsidRDefault="00C344E1" w:rsidP="00C344E1">
      <w:pPr>
        <w:ind w:left="1440"/>
        <w:rPr>
          <w:sz w:val="24"/>
          <w:szCs w:val="24"/>
        </w:rPr>
      </w:pPr>
      <w:r w:rsidRPr="00C344E1">
        <w:rPr>
          <w:b/>
          <w:sz w:val="24"/>
          <w:szCs w:val="24"/>
        </w:rPr>
        <w:t>Action</w:t>
      </w:r>
      <w:r>
        <w:rPr>
          <w:b/>
          <w:sz w:val="24"/>
          <w:szCs w:val="24"/>
        </w:rPr>
        <w:t xml:space="preserve">: </w:t>
      </w:r>
      <w:r>
        <w:rPr>
          <w:sz w:val="24"/>
          <w:szCs w:val="24"/>
        </w:rPr>
        <w:t>Sue to arrange for posters for future open days and a general one with forthcoming open days for posting at the entrance to the reserve.</w:t>
      </w:r>
    </w:p>
    <w:p w:rsidR="00C344E1" w:rsidRDefault="00C344E1" w:rsidP="00C344E1">
      <w:pPr>
        <w:ind w:left="1440"/>
        <w:rPr>
          <w:sz w:val="24"/>
          <w:szCs w:val="24"/>
        </w:rPr>
      </w:pPr>
    </w:p>
    <w:p w:rsidR="00C344E1" w:rsidRDefault="00C344E1" w:rsidP="00C344E1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C344E1">
        <w:rPr>
          <w:b/>
          <w:sz w:val="24"/>
          <w:szCs w:val="24"/>
        </w:rPr>
        <w:t>Lines of communication</w:t>
      </w:r>
    </w:p>
    <w:p w:rsidR="00C344E1" w:rsidRDefault="00C344E1" w:rsidP="00C344E1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At present three different data bases and lines of communication for contacting the Friends were operative. It was agreed to streamline this by setting up a single gmail address to be used. </w:t>
      </w:r>
    </w:p>
    <w:p w:rsidR="00C344E1" w:rsidRDefault="00C344E1" w:rsidP="00C344E1">
      <w:pPr>
        <w:ind w:left="1440"/>
        <w:rPr>
          <w:b/>
          <w:sz w:val="24"/>
          <w:szCs w:val="24"/>
        </w:rPr>
      </w:pPr>
      <w:r w:rsidRPr="00C344E1">
        <w:rPr>
          <w:b/>
          <w:sz w:val="24"/>
          <w:szCs w:val="24"/>
        </w:rPr>
        <w:t>Action</w:t>
      </w:r>
      <w:r>
        <w:rPr>
          <w:b/>
          <w:sz w:val="24"/>
          <w:szCs w:val="24"/>
        </w:rPr>
        <w:t xml:space="preserve">: </w:t>
      </w:r>
      <w:r w:rsidRPr="00C344E1">
        <w:rPr>
          <w:sz w:val="24"/>
          <w:szCs w:val="24"/>
        </w:rPr>
        <w:t>Sue to set up a new gmail address under the name</w:t>
      </w:r>
      <w:r>
        <w:rPr>
          <w:b/>
          <w:sz w:val="24"/>
          <w:szCs w:val="24"/>
        </w:rPr>
        <w:t xml:space="preserve"> </w:t>
      </w:r>
      <w:hyperlink r:id="rId5" w:history="1">
        <w:r w:rsidRPr="00EB189C">
          <w:rPr>
            <w:rStyle w:val="Hyperlink"/>
            <w:b/>
            <w:sz w:val="24"/>
            <w:szCs w:val="24"/>
          </w:rPr>
          <w:t>garthorne.reserve@gmail.com</w:t>
        </w:r>
      </w:hyperlink>
    </w:p>
    <w:p w:rsidR="00C344E1" w:rsidRDefault="00C344E1" w:rsidP="00C344E1">
      <w:pPr>
        <w:ind w:left="1440"/>
        <w:rPr>
          <w:b/>
          <w:sz w:val="24"/>
          <w:szCs w:val="24"/>
        </w:rPr>
      </w:pPr>
    </w:p>
    <w:p w:rsidR="00C344E1" w:rsidRDefault="00C344E1" w:rsidP="00C344E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C344E1">
        <w:rPr>
          <w:b/>
          <w:sz w:val="24"/>
          <w:szCs w:val="24"/>
        </w:rPr>
        <w:t>Date of next meeting</w:t>
      </w:r>
      <w:r w:rsidR="004F3E77">
        <w:rPr>
          <w:sz w:val="24"/>
          <w:szCs w:val="24"/>
        </w:rPr>
        <w:t>: Tuesday 10 September</w:t>
      </w:r>
      <w:r>
        <w:rPr>
          <w:sz w:val="24"/>
          <w:szCs w:val="24"/>
        </w:rPr>
        <w:t xml:space="preserve"> at 8.00 pm</w:t>
      </w:r>
    </w:p>
    <w:p w:rsidR="004F3E77" w:rsidRPr="004F3E77" w:rsidRDefault="004F3E77" w:rsidP="004F3E77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Sue Austin</w:t>
      </w:r>
    </w:p>
    <w:p w:rsidR="00C344E1" w:rsidRPr="00C344E1" w:rsidRDefault="00C344E1" w:rsidP="00C344E1">
      <w:pPr>
        <w:ind w:left="1440"/>
        <w:rPr>
          <w:sz w:val="24"/>
          <w:szCs w:val="24"/>
        </w:rPr>
      </w:pPr>
    </w:p>
    <w:p w:rsidR="00C344E1" w:rsidRPr="00C344E1" w:rsidRDefault="00C344E1" w:rsidP="00C344E1">
      <w:pPr>
        <w:pStyle w:val="ListParagraph"/>
        <w:ind w:left="2160"/>
        <w:rPr>
          <w:sz w:val="24"/>
          <w:szCs w:val="24"/>
        </w:rPr>
      </w:pPr>
    </w:p>
    <w:p w:rsidR="00C344E1" w:rsidRPr="00C344E1" w:rsidRDefault="00C344E1" w:rsidP="00C344E1">
      <w:pPr>
        <w:rPr>
          <w:sz w:val="24"/>
          <w:szCs w:val="24"/>
        </w:rPr>
      </w:pPr>
    </w:p>
    <w:p w:rsidR="00C344E1" w:rsidRDefault="00C344E1" w:rsidP="00C344E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</w:p>
    <w:p w:rsidR="00C344E1" w:rsidRPr="00C344E1" w:rsidRDefault="00C344E1" w:rsidP="00C344E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</w:p>
    <w:p w:rsidR="00C344E1" w:rsidRPr="00C344E1" w:rsidRDefault="00C344E1" w:rsidP="00C344E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</w:p>
    <w:p w:rsidR="00C344E1" w:rsidRPr="00C344E1" w:rsidRDefault="00C344E1" w:rsidP="006A0D46">
      <w:pPr>
        <w:ind w:left="1440"/>
        <w:rPr>
          <w:b/>
          <w:sz w:val="24"/>
          <w:szCs w:val="24"/>
        </w:rPr>
      </w:pPr>
    </w:p>
    <w:p w:rsidR="006A0D46" w:rsidRPr="006A0D46" w:rsidRDefault="006A0D46" w:rsidP="006A0D46">
      <w:pPr>
        <w:ind w:left="1440"/>
        <w:rPr>
          <w:sz w:val="24"/>
          <w:szCs w:val="24"/>
        </w:rPr>
      </w:pPr>
    </w:p>
    <w:p w:rsidR="00F16F87" w:rsidRPr="00F16F87" w:rsidRDefault="00F16F87" w:rsidP="00F16F87">
      <w:pPr>
        <w:pStyle w:val="ListParagraph"/>
        <w:ind w:left="1440"/>
        <w:rPr>
          <w:b/>
          <w:sz w:val="24"/>
          <w:szCs w:val="24"/>
        </w:rPr>
      </w:pPr>
    </w:p>
    <w:p w:rsidR="00F16F87" w:rsidRPr="003850C4" w:rsidRDefault="00F16F87" w:rsidP="003850C4">
      <w:pPr>
        <w:ind w:left="1440"/>
        <w:rPr>
          <w:sz w:val="24"/>
          <w:szCs w:val="24"/>
        </w:rPr>
      </w:pPr>
    </w:p>
    <w:p w:rsidR="003850C4" w:rsidRPr="003850C4" w:rsidRDefault="003850C4" w:rsidP="003850C4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:rsidR="00517398" w:rsidRDefault="00517398">
      <w:pPr>
        <w:rPr>
          <w:sz w:val="24"/>
          <w:szCs w:val="24"/>
        </w:rPr>
      </w:pPr>
    </w:p>
    <w:p w:rsidR="00517398" w:rsidRPr="00517398" w:rsidRDefault="00517398">
      <w:pPr>
        <w:rPr>
          <w:sz w:val="24"/>
          <w:szCs w:val="24"/>
        </w:rPr>
      </w:pPr>
    </w:p>
    <w:sectPr w:rsidR="00517398" w:rsidRPr="00517398" w:rsidSect="00AC2899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CE053C"/>
    <w:multiLevelType w:val="hybridMultilevel"/>
    <w:tmpl w:val="C862F808"/>
    <w:lvl w:ilvl="0" w:tplc="08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" w15:restartNumberingAfterBreak="0">
    <w:nsid w:val="279C549C"/>
    <w:multiLevelType w:val="hybridMultilevel"/>
    <w:tmpl w:val="A59826E0"/>
    <w:lvl w:ilvl="0" w:tplc="1576D1CA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6E212CD5"/>
    <w:multiLevelType w:val="hybridMultilevel"/>
    <w:tmpl w:val="84B6CC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99090D"/>
    <w:multiLevelType w:val="hybridMultilevel"/>
    <w:tmpl w:val="ED52F7E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398"/>
    <w:rsid w:val="00001864"/>
    <w:rsid w:val="000040D8"/>
    <w:rsid w:val="000063FC"/>
    <w:rsid w:val="00032078"/>
    <w:rsid w:val="000379AA"/>
    <w:rsid w:val="00043507"/>
    <w:rsid w:val="00043C3E"/>
    <w:rsid w:val="000544F2"/>
    <w:rsid w:val="00060DCE"/>
    <w:rsid w:val="00067DF1"/>
    <w:rsid w:val="000704AF"/>
    <w:rsid w:val="00072C04"/>
    <w:rsid w:val="00080683"/>
    <w:rsid w:val="000B2870"/>
    <w:rsid w:val="000C15ED"/>
    <w:rsid w:val="000C625E"/>
    <w:rsid w:val="000D0A0E"/>
    <w:rsid w:val="000E2382"/>
    <w:rsid w:val="000F3A05"/>
    <w:rsid w:val="00107D6B"/>
    <w:rsid w:val="00113459"/>
    <w:rsid w:val="00114FCA"/>
    <w:rsid w:val="0013256F"/>
    <w:rsid w:val="00133B61"/>
    <w:rsid w:val="00137A3D"/>
    <w:rsid w:val="0014249B"/>
    <w:rsid w:val="001602CC"/>
    <w:rsid w:val="001816C4"/>
    <w:rsid w:val="001827C2"/>
    <w:rsid w:val="00186DB5"/>
    <w:rsid w:val="00195D91"/>
    <w:rsid w:val="001A79B9"/>
    <w:rsid w:val="001B066A"/>
    <w:rsid w:val="001B0993"/>
    <w:rsid w:val="001B740F"/>
    <w:rsid w:val="001C6726"/>
    <w:rsid w:val="001C7959"/>
    <w:rsid w:val="001E0A9D"/>
    <w:rsid w:val="001E4A41"/>
    <w:rsid w:val="001E4D4A"/>
    <w:rsid w:val="001E53B3"/>
    <w:rsid w:val="001E5B75"/>
    <w:rsid w:val="001F1531"/>
    <w:rsid w:val="001F5760"/>
    <w:rsid w:val="001F5F61"/>
    <w:rsid w:val="00214E8A"/>
    <w:rsid w:val="00216B73"/>
    <w:rsid w:val="002212FB"/>
    <w:rsid w:val="00225619"/>
    <w:rsid w:val="00235C40"/>
    <w:rsid w:val="002433E5"/>
    <w:rsid w:val="00244873"/>
    <w:rsid w:val="00250804"/>
    <w:rsid w:val="002527CD"/>
    <w:rsid w:val="00256526"/>
    <w:rsid w:val="002573D3"/>
    <w:rsid w:val="00262CBF"/>
    <w:rsid w:val="00281717"/>
    <w:rsid w:val="002954DF"/>
    <w:rsid w:val="002A4A1D"/>
    <w:rsid w:val="002A5DC4"/>
    <w:rsid w:val="002A76BF"/>
    <w:rsid w:val="002B312E"/>
    <w:rsid w:val="002C18EC"/>
    <w:rsid w:val="002C5BD5"/>
    <w:rsid w:val="002C7845"/>
    <w:rsid w:val="002E0B1F"/>
    <w:rsid w:val="002E1BDF"/>
    <w:rsid w:val="002F2133"/>
    <w:rsid w:val="002F54A1"/>
    <w:rsid w:val="00300D19"/>
    <w:rsid w:val="00314D61"/>
    <w:rsid w:val="0032029D"/>
    <w:rsid w:val="0034063F"/>
    <w:rsid w:val="0034108A"/>
    <w:rsid w:val="003526EC"/>
    <w:rsid w:val="00353B4F"/>
    <w:rsid w:val="00354770"/>
    <w:rsid w:val="00355E15"/>
    <w:rsid w:val="0035611F"/>
    <w:rsid w:val="00357756"/>
    <w:rsid w:val="003641F9"/>
    <w:rsid w:val="00374341"/>
    <w:rsid w:val="003767A8"/>
    <w:rsid w:val="003773EB"/>
    <w:rsid w:val="00383AD6"/>
    <w:rsid w:val="003850C4"/>
    <w:rsid w:val="0039070F"/>
    <w:rsid w:val="003969FE"/>
    <w:rsid w:val="003A1FD7"/>
    <w:rsid w:val="003B3E18"/>
    <w:rsid w:val="003B4369"/>
    <w:rsid w:val="003C1870"/>
    <w:rsid w:val="003C4C64"/>
    <w:rsid w:val="003C6165"/>
    <w:rsid w:val="003D1F79"/>
    <w:rsid w:val="003D7D8E"/>
    <w:rsid w:val="003E5A12"/>
    <w:rsid w:val="003E6783"/>
    <w:rsid w:val="00405B18"/>
    <w:rsid w:val="00410164"/>
    <w:rsid w:val="00413C0B"/>
    <w:rsid w:val="0042154A"/>
    <w:rsid w:val="004300C4"/>
    <w:rsid w:val="00431D8C"/>
    <w:rsid w:val="0043630F"/>
    <w:rsid w:val="0043646F"/>
    <w:rsid w:val="00442A14"/>
    <w:rsid w:val="00463CBA"/>
    <w:rsid w:val="00472515"/>
    <w:rsid w:val="00472B82"/>
    <w:rsid w:val="0047494C"/>
    <w:rsid w:val="00485279"/>
    <w:rsid w:val="004873DD"/>
    <w:rsid w:val="00492666"/>
    <w:rsid w:val="0049485A"/>
    <w:rsid w:val="004A4526"/>
    <w:rsid w:val="004A52BF"/>
    <w:rsid w:val="004B02CE"/>
    <w:rsid w:val="004B1D62"/>
    <w:rsid w:val="004C0124"/>
    <w:rsid w:val="004C12D4"/>
    <w:rsid w:val="004C6ED7"/>
    <w:rsid w:val="004E4887"/>
    <w:rsid w:val="004E7E2A"/>
    <w:rsid w:val="004F3E77"/>
    <w:rsid w:val="005014E0"/>
    <w:rsid w:val="00501C63"/>
    <w:rsid w:val="00502ED7"/>
    <w:rsid w:val="00506052"/>
    <w:rsid w:val="00507291"/>
    <w:rsid w:val="00510E0C"/>
    <w:rsid w:val="0051665B"/>
    <w:rsid w:val="00517398"/>
    <w:rsid w:val="00520C4C"/>
    <w:rsid w:val="00534897"/>
    <w:rsid w:val="005354AF"/>
    <w:rsid w:val="00555441"/>
    <w:rsid w:val="0055780E"/>
    <w:rsid w:val="00560847"/>
    <w:rsid w:val="00562127"/>
    <w:rsid w:val="00564D33"/>
    <w:rsid w:val="005659B8"/>
    <w:rsid w:val="00583F83"/>
    <w:rsid w:val="005928E9"/>
    <w:rsid w:val="005B36DF"/>
    <w:rsid w:val="005B5B64"/>
    <w:rsid w:val="005B6332"/>
    <w:rsid w:val="005B7F98"/>
    <w:rsid w:val="005C483C"/>
    <w:rsid w:val="005C6C47"/>
    <w:rsid w:val="005E0D33"/>
    <w:rsid w:val="005E542F"/>
    <w:rsid w:val="005E7147"/>
    <w:rsid w:val="005F3873"/>
    <w:rsid w:val="00602E45"/>
    <w:rsid w:val="00602E9C"/>
    <w:rsid w:val="00605E4E"/>
    <w:rsid w:val="00615E5F"/>
    <w:rsid w:val="00645D4D"/>
    <w:rsid w:val="006662BA"/>
    <w:rsid w:val="00666561"/>
    <w:rsid w:val="00682424"/>
    <w:rsid w:val="00687F34"/>
    <w:rsid w:val="00691F34"/>
    <w:rsid w:val="00695CEE"/>
    <w:rsid w:val="006A0D46"/>
    <w:rsid w:val="006A2D48"/>
    <w:rsid w:val="006A57B2"/>
    <w:rsid w:val="006A5E0B"/>
    <w:rsid w:val="006B2237"/>
    <w:rsid w:val="006B28DD"/>
    <w:rsid w:val="006C5B5A"/>
    <w:rsid w:val="006C6CA6"/>
    <w:rsid w:val="006D116E"/>
    <w:rsid w:val="006D2727"/>
    <w:rsid w:val="006D5ED4"/>
    <w:rsid w:val="006F228C"/>
    <w:rsid w:val="00702A46"/>
    <w:rsid w:val="00716C7A"/>
    <w:rsid w:val="00726103"/>
    <w:rsid w:val="007313A9"/>
    <w:rsid w:val="0074163C"/>
    <w:rsid w:val="00742A7D"/>
    <w:rsid w:val="00754C78"/>
    <w:rsid w:val="0076428C"/>
    <w:rsid w:val="00766BDF"/>
    <w:rsid w:val="0077543D"/>
    <w:rsid w:val="00783542"/>
    <w:rsid w:val="00793473"/>
    <w:rsid w:val="007B0D30"/>
    <w:rsid w:val="007B6D2D"/>
    <w:rsid w:val="007B6F4B"/>
    <w:rsid w:val="007D0067"/>
    <w:rsid w:val="007E45AE"/>
    <w:rsid w:val="007F2304"/>
    <w:rsid w:val="007F2F1A"/>
    <w:rsid w:val="007F41CA"/>
    <w:rsid w:val="00803FEE"/>
    <w:rsid w:val="00804E5D"/>
    <w:rsid w:val="008077FA"/>
    <w:rsid w:val="008200A6"/>
    <w:rsid w:val="00820A54"/>
    <w:rsid w:val="0083110B"/>
    <w:rsid w:val="0084061E"/>
    <w:rsid w:val="0084326C"/>
    <w:rsid w:val="0084428B"/>
    <w:rsid w:val="00850397"/>
    <w:rsid w:val="008705E4"/>
    <w:rsid w:val="008864B8"/>
    <w:rsid w:val="00891F48"/>
    <w:rsid w:val="0089424E"/>
    <w:rsid w:val="008A1583"/>
    <w:rsid w:val="008A24E3"/>
    <w:rsid w:val="008A7B60"/>
    <w:rsid w:val="008B571E"/>
    <w:rsid w:val="008C76C5"/>
    <w:rsid w:val="008D0540"/>
    <w:rsid w:val="008D1DA2"/>
    <w:rsid w:val="008E408D"/>
    <w:rsid w:val="008F2E3A"/>
    <w:rsid w:val="008F5A2C"/>
    <w:rsid w:val="008F6D72"/>
    <w:rsid w:val="008F784E"/>
    <w:rsid w:val="00910019"/>
    <w:rsid w:val="00914731"/>
    <w:rsid w:val="00916B4B"/>
    <w:rsid w:val="00932EF3"/>
    <w:rsid w:val="00943084"/>
    <w:rsid w:val="00943D02"/>
    <w:rsid w:val="00947172"/>
    <w:rsid w:val="00954FD4"/>
    <w:rsid w:val="00976921"/>
    <w:rsid w:val="009825D3"/>
    <w:rsid w:val="009826DA"/>
    <w:rsid w:val="00991B96"/>
    <w:rsid w:val="00994C9C"/>
    <w:rsid w:val="00997FC9"/>
    <w:rsid w:val="009A399D"/>
    <w:rsid w:val="009B295F"/>
    <w:rsid w:val="009C3573"/>
    <w:rsid w:val="009C679A"/>
    <w:rsid w:val="009C7DBD"/>
    <w:rsid w:val="009D427A"/>
    <w:rsid w:val="009D706E"/>
    <w:rsid w:val="00A00DB5"/>
    <w:rsid w:val="00A072A9"/>
    <w:rsid w:val="00A07F27"/>
    <w:rsid w:val="00A13613"/>
    <w:rsid w:val="00A20872"/>
    <w:rsid w:val="00A23778"/>
    <w:rsid w:val="00A26E85"/>
    <w:rsid w:val="00A272CF"/>
    <w:rsid w:val="00A43938"/>
    <w:rsid w:val="00A439D6"/>
    <w:rsid w:val="00A5056D"/>
    <w:rsid w:val="00A6397E"/>
    <w:rsid w:val="00A64C76"/>
    <w:rsid w:val="00A66444"/>
    <w:rsid w:val="00A7020D"/>
    <w:rsid w:val="00A70906"/>
    <w:rsid w:val="00A7111A"/>
    <w:rsid w:val="00A72D1C"/>
    <w:rsid w:val="00A809A3"/>
    <w:rsid w:val="00A80A28"/>
    <w:rsid w:val="00A83FFD"/>
    <w:rsid w:val="00A84EF0"/>
    <w:rsid w:val="00A92056"/>
    <w:rsid w:val="00AB662E"/>
    <w:rsid w:val="00AC2899"/>
    <w:rsid w:val="00AC4662"/>
    <w:rsid w:val="00AD4A7F"/>
    <w:rsid w:val="00AE133C"/>
    <w:rsid w:val="00AF52C2"/>
    <w:rsid w:val="00B0093C"/>
    <w:rsid w:val="00B06750"/>
    <w:rsid w:val="00B16EC2"/>
    <w:rsid w:val="00B31392"/>
    <w:rsid w:val="00B32214"/>
    <w:rsid w:val="00B418C8"/>
    <w:rsid w:val="00B42434"/>
    <w:rsid w:val="00B42DAE"/>
    <w:rsid w:val="00B446F8"/>
    <w:rsid w:val="00B50639"/>
    <w:rsid w:val="00B50973"/>
    <w:rsid w:val="00B64571"/>
    <w:rsid w:val="00B73785"/>
    <w:rsid w:val="00B775CD"/>
    <w:rsid w:val="00B775DE"/>
    <w:rsid w:val="00B808F8"/>
    <w:rsid w:val="00B9064A"/>
    <w:rsid w:val="00B952D4"/>
    <w:rsid w:val="00BA21BC"/>
    <w:rsid w:val="00BA390D"/>
    <w:rsid w:val="00BA6086"/>
    <w:rsid w:val="00BA6145"/>
    <w:rsid w:val="00BA7F70"/>
    <w:rsid w:val="00BB0241"/>
    <w:rsid w:val="00BB3D98"/>
    <w:rsid w:val="00BC1875"/>
    <w:rsid w:val="00BD48DF"/>
    <w:rsid w:val="00BD630E"/>
    <w:rsid w:val="00C00346"/>
    <w:rsid w:val="00C026EA"/>
    <w:rsid w:val="00C16C47"/>
    <w:rsid w:val="00C205AB"/>
    <w:rsid w:val="00C24747"/>
    <w:rsid w:val="00C262BA"/>
    <w:rsid w:val="00C30D8E"/>
    <w:rsid w:val="00C344E1"/>
    <w:rsid w:val="00C41EB9"/>
    <w:rsid w:val="00C442EC"/>
    <w:rsid w:val="00C527A8"/>
    <w:rsid w:val="00C52902"/>
    <w:rsid w:val="00C6257D"/>
    <w:rsid w:val="00C73971"/>
    <w:rsid w:val="00C85EFA"/>
    <w:rsid w:val="00C865F8"/>
    <w:rsid w:val="00C90D8E"/>
    <w:rsid w:val="00C97960"/>
    <w:rsid w:val="00CA00EF"/>
    <w:rsid w:val="00CB28B3"/>
    <w:rsid w:val="00CB366C"/>
    <w:rsid w:val="00CB3900"/>
    <w:rsid w:val="00CC18D8"/>
    <w:rsid w:val="00CD072B"/>
    <w:rsid w:val="00CE1EB6"/>
    <w:rsid w:val="00CE22A5"/>
    <w:rsid w:val="00CE64EF"/>
    <w:rsid w:val="00CF53AC"/>
    <w:rsid w:val="00D113BA"/>
    <w:rsid w:val="00D14E72"/>
    <w:rsid w:val="00D1746F"/>
    <w:rsid w:val="00D222AF"/>
    <w:rsid w:val="00D26C52"/>
    <w:rsid w:val="00D31BBC"/>
    <w:rsid w:val="00D54CB5"/>
    <w:rsid w:val="00D5638F"/>
    <w:rsid w:val="00D602F1"/>
    <w:rsid w:val="00D615E6"/>
    <w:rsid w:val="00D63B52"/>
    <w:rsid w:val="00D64A3A"/>
    <w:rsid w:val="00D75E47"/>
    <w:rsid w:val="00D75EE6"/>
    <w:rsid w:val="00D80FE4"/>
    <w:rsid w:val="00D86A5A"/>
    <w:rsid w:val="00D95F9E"/>
    <w:rsid w:val="00D96251"/>
    <w:rsid w:val="00DA6087"/>
    <w:rsid w:val="00DB2EB7"/>
    <w:rsid w:val="00DB7C5D"/>
    <w:rsid w:val="00DC3EF2"/>
    <w:rsid w:val="00DC3F54"/>
    <w:rsid w:val="00DD22F8"/>
    <w:rsid w:val="00DE2D69"/>
    <w:rsid w:val="00DE7C2C"/>
    <w:rsid w:val="00DE7F19"/>
    <w:rsid w:val="00E0455D"/>
    <w:rsid w:val="00E12996"/>
    <w:rsid w:val="00E23C32"/>
    <w:rsid w:val="00E2478C"/>
    <w:rsid w:val="00E260BA"/>
    <w:rsid w:val="00E26F4D"/>
    <w:rsid w:val="00E46406"/>
    <w:rsid w:val="00E47BE7"/>
    <w:rsid w:val="00E51E81"/>
    <w:rsid w:val="00E730FA"/>
    <w:rsid w:val="00E74216"/>
    <w:rsid w:val="00E77B65"/>
    <w:rsid w:val="00E80D86"/>
    <w:rsid w:val="00E828BA"/>
    <w:rsid w:val="00EA49F5"/>
    <w:rsid w:val="00EA7CE2"/>
    <w:rsid w:val="00EB01A8"/>
    <w:rsid w:val="00EB123E"/>
    <w:rsid w:val="00ED58BC"/>
    <w:rsid w:val="00ED7A74"/>
    <w:rsid w:val="00EF37A9"/>
    <w:rsid w:val="00EF69F3"/>
    <w:rsid w:val="00F05360"/>
    <w:rsid w:val="00F054D5"/>
    <w:rsid w:val="00F07D85"/>
    <w:rsid w:val="00F1174B"/>
    <w:rsid w:val="00F1376C"/>
    <w:rsid w:val="00F16F87"/>
    <w:rsid w:val="00F20964"/>
    <w:rsid w:val="00F2490E"/>
    <w:rsid w:val="00F276F2"/>
    <w:rsid w:val="00F354D8"/>
    <w:rsid w:val="00F35542"/>
    <w:rsid w:val="00F446A9"/>
    <w:rsid w:val="00F54A40"/>
    <w:rsid w:val="00F5673D"/>
    <w:rsid w:val="00F66422"/>
    <w:rsid w:val="00F7725A"/>
    <w:rsid w:val="00F8028D"/>
    <w:rsid w:val="00F81214"/>
    <w:rsid w:val="00F976F5"/>
    <w:rsid w:val="00FB0058"/>
    <w:rsid w:val="00FD76A7"/>
    <w:rsid w:val="00FE103C"/>
    <w:rsid w:val="00FF0CAE"/>
    <w:rsid w:val="00FF1A0D"/>
    <w:rsid w:val="00FF4DA5"/>
    <w:rsid w:val="00FF7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707689-247F-4E8A-9E20-D8CD8BC4A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427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344E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arthorne.reserv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4EBB0C1</Template>
  <TotalTime>1</TotalTime>
  <Pages>3</Pages>
  <Words>540</Words>
  <Characters>3082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Austin</dc:creator>
  <cp:keywords/>
  <dc:description/>
  <cp:lastModifiedBy>Kyle, Jessica</cp:lastModifiedBy>
  <cp:revision>2</cp:revision>
  <dcterms:created xsi:type="dcterms:W3CDTF">2019-07-10T11:46:00Z</dcterms:created>
  <dcterms:modified xsi:type="dcterms:W3CDTF">2019-07-10T11:46:00Z</dcterms:modified>
</cp:coreProperties>
</file>